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C21121" w14:textId="77777777" w:rsidR="0099777E" w:rsidRDefault="00856CA0" w:rsidP="00856CA0">
      <w:pPr>
        <w:rPr>
          <w:rFonts w:ascii="Bookman Old Style" w:hAnsi="Bookman Old Style"/>
          <w:sz w:val="22"/>
          <w:szCs w:val="22"/>
        </w:rPr>
      </w:pPr>
      <w:bookmarkStart w:id="0" w:name="_GoBack"/>
      <w:bookmarkEnd w:id="0"/>
      <w:r>
        <w:t xml:space="preserve">       </w:t>
      </w:r>
    </w:p>
    <w:p w14:paraId="5381ECD1" w14:textId="77777777" w:rsidR="001C575D" w:rsidRDefault="001C575D" w:rsidP="001C575D">
      <w:pPr>
        <w:rPr>
          <w:rFonts w:ascii="Bookman Old Style" w:hAnsi="Bookman Old Style"/>
          <w:sz w:val="22"/>
          <w:szCs w:val="22"/>
        </w:rPr>
      </w:pPr>
    </w:p>
    <w:p w14:paraId="14417AC6" w14:textId="6C3EBA2A" w:rsidR="001C575D" w:rsidRDefault="001C575D" w:rsidP="001C575D">
      <w:pPr>
        <w:rPr>
          <w:rFonts w:ascii="Bookman Old Style" w:hAnsi="Bookman Old Style"/>
          <w:sz w:val="22"/>
          <w:szCs w:val="22"/>
        </w:rPr>
      </w:pPr>
      <w:r w:rsidRPr="001C575D">
        <w:rPr>
          <w:rFonts w:ascii="Bookman Old Style" w:hAnsi="Bookman Old Style"/>
          <w:sz w:val="22"/>
          <w:szCs w:val="22"/>
        </w:rPr>
        <w:t>January is Cervical Cancer Awareness Month</w:t>
      </w:r>
      <w:r w:rsidR="00FC0419">
        <w:rPr>
          <w:rFonts w:ascii="Bookman Old Style" w:hAnsi="Bookman Old Style"/>
          <w:sz w:val="22"/>
          <w:szCs w:val="22"/>
        </w:rPr>
        <w:t>,</w:t>
      </w:r>
      <w:r w:rsidRPr="001C575D">
        <w:rPr>
          <w:rFonts w:ascii="Bookman Old Style" w:hAnsi="Bookman Old Style"/>
          <w:sz w:val="22"/>
          <w:szCs w:val="22"/>
        </w:rPr>
        <w:t xml:space="preserve"> and the Cancer Prevention in Action Program (CPiA) wants you to know there are two ways to prevent cervical cancer — cervical cancer screening and vaccination against the human papillomavirus (HPV).  </w:t>
      </w:r>
      <w:r w:rsidR="00960448" w:rsidRPr="001C575D">
        <w:rPr>
          <w:rFonts w:ascii="Bookman Old Style" w:hAnsi="Bookman Old Style"/>
          <w:sz w:val="22"/>
          <w:szCs w:val="22"/>
        </w:rPr>
        <w:t>HPV causes nearly all cases of cervical cancer and causes several other cancers.</w:t>
      </w:r>
    </w:p>
    <w:p w14:paraId="5E22FEC7" w14:textId="77777777" w:rsidR="001C575D" w:rsidRDefault="001C575D" w:rsidP="001C575D">
      <w:pPr>
        <w:rPr>
          <w:rFonts w:ascii="Bookman Old Style" w:hAnsi="Bookman Old Style"/>
          <w:sz w:val="22"/>
          <w:szCs w:val="22"/>
        </w:rPr>
      </w:pPr>
    </w:p>
    <w:p w14:paraId="6CCE6F15" w14:textId="34742E09" w:rsidR="00960448" w:rsidRDefault="00960448" w:rsidP="001C575D">
      <w:pPr>
        <w:rPr>
          <w:rFonts w:ascii="Bookman Old Style" w:hAnsi="Bookman Old Style"/>
          <w:sz w:val="22"/>
          <w:szCs w:val="22"/>
        </w:rPr>
      </w:pPr>
      <w:r>
        <w:rPr>
          <w:rFonts w:ascii="Bookman Old Style" w:hAnsi="Bookman Old Style"/>
          <w:sz w:val="22"/>
          <w:szCs w:val="22"/>
        </w:rPr>
        <w:t xml:space="preserve">One </w:t>
      </w:r>
      <w:r w:rsidR="00972207">
        <w:rPr>
          <w:rFonts w:ascii="Bookman Old Style" w:hAnsi="Bookman Old Style"/>
          <w:sz w:val="22"/>
          <w:szCs w:val="22"/>
        </w:rPr>
        <w:t>of</w:t>
      </w:r>
      <w:r w:rsidR="00AC3C0E">
        <w:rPr>
          <w:rFonts w:ascii="Bookman Old Style" w:hAnsi="Bookman Old Style"/>
          <w:sz w:val="22"/>
          <w:szCs w:val="22"/>
        </w:rPr>
        <w:t xml:space="preserve"> the</w:t>
      </w:r>
      <w:r w:rsidR="00972207">
        <w:rPr>
          <w:rFonts w:ascii="Bookman Old Style" w:hAnsi="Bookman Old Style"/>
          <w:sz w:val="22"/>
          <w:szCs w:val="22"/>
        </w:rPr>
        <w:t xml:space="preserve"> </w:t>
      </w:r>
      <w:proofErr w:type="spellStart"/>
      <w:r w:rsidR="001C575D" w:rsidRPr="001C575D">
        <w:rPr>
          <w:rFonts w:ascii="Bookman Old Style" w:hAnsi="Bookman Old Style"/>
          <w:sz w:val="22"/>
          <w:szCs w:val="22"/>
        </w:rPr>
        <w:t>CPiA</w:t>
      </w:r>
      <w:proofErr w:type="spellEnd"/>
      <w:r w:rsidR="001C575D" w:rsidRPr="001C575D">
        <w:rPr>
          <w:rFonts w:ascii="Bookman Old Style" w:hAnsi="Bookman Old Style"/>
          <w:sz w:val="22"/>
          <w:szCs w:val="22"/>
        </w:rPr>
        <w:t xml:space="preserve"> </w:t>
      </w:r>
      <w:r w:rsidR="00972207">
        <w:rPr>
          <w:rFonts w:ascii="Bookman Old Style" w:hAnsi="Bookman Old Style"/>
          <w:sz w:val="22"/>
          <w:szCs w:val="22"/>
        </w:rPr>
        <w:t xml:space="preserve">goals </w:t>
      </w:r>
      <w:r>
        <w:rPr>
          <w:rFonts w:ascii="Bookman Old Style" w:hAnsi="Bookman Old Style"/>
          <w:sz w:val="22"/>
          <w:szCs w:val="22"/>
        </w:rPr>
        <w:t>is</w:t>
      </w:r>
      <w:r w:rsidR="001C575D" w:rsidRPr="001C575D">
        <w:rPr>
          <w:rFonts w:ascii="Bookman Old Style" w:hAnsi="Bookman Old Style"/>
          <w:sz w:val="22"/>
          <w:szCs w:val="22"/>
        </w:rPr>
        <w:t xml:space="preserve"> to increase cervical cancer screening</w:t>
      </w:r>
      <w:r>
        <w:rPr>
          <w:rFonts w:ascii="Bookman Old Style" w:hAnsi="Bookman Old Style"/>
          <w:sz w:val="22"/>
          <w:szCs w:val="22"/>
        </w:rPr>
        <w:t xml:space="preserve">. </w:t>
      </w:r>
      <w:r w:rsidRPr="001C575D">
        <w:rPr>
          <w:rFonts w:ascii="Bookman Old Style" w:hAnsi="Bookman Old Style"/>
          <w:sz w:val="22"/>
          <w:szCs w:val="22"/>
        </w:rPr>
        <w:t xml:space="preserve">Even </w:t>
      </w:r>
      <w:r>
        <w:rPr>
          <w:rFonts w:ascii="Bookman Old Style" w:hAnsi="Bookman Old Style"/>
          <w:sz w:val="22"/>
          <w:szCs w:val="22"/>
        </w:rPr>
        <w:t>though cervical cancer screenings are covered under most health insurances</w:t>
      </w:r>
      <w:r w:rsidRPr="001C575D">
        <w:rPr>
          <w:rFonts w:ascii="Bookman Old Style" w:hAnsi="Bookman Old Style"/>
          <w:sz w:val="22"/>
          <w:szCs w:val="22"/>
        </w:rPr>
        <w:t xml:space="preserve">, </w:t>
      </w:r>
      <w:r w:rsidR="00077F9E">
        <w:rPr>
          <w:rFonts w:ascii="Bookman Old Style" w:hAnsi="Bookman Old Style"/>
          <w:sz w:val="22"/>
          <w:szCs w:val="22"/>
        </w:rPr>
        <w:t xml:space="preserve">22% </w:t>
      </w:r>
      <w:r w:rsidRPr="001C575D">
        <w:rPr>
          <w:rFonts w:ascii="Bookman Old Style" w:hAnsi="Bookman Old Style"/>
          <w:sz w:val="22"/>
          <w:szCs w:val="22"/>
        </w:rPr>
        <w:t>of insured women</w:t>
      </w:r>
      <w:r w:rsidR="00077F9E">
        <w:rPr>
          <w:rFonts w:ascii="Bookman Old Style" w:hAnsi="Bookman Old Style"/>
          <w:sz w:val="22"/>
          <w:szCs w:val="22"/>
        </w:rPr>
        <w:t xml:space="preserve"> remain unscreened</w:t>
      </w:r>
      <w:r w:rsidRPr="001C575D">
        <w:rPr>
          <w:rFonts w:ascii="Bookman Old Style" w:hAnsi="Bookman Old Style"/>
          <w:sz w:val="22"/>
          <w:szCs w:val="22"/>
        </w:rPr>
        <w:t>. One key reason</w:t>
      </w:r>
      <w:r w:rsidR="00077F9E">
        <w:rPr>
          <w:rFonts w:ascii="Bookman Old Style" w:hAnsi="Bookman Old Style"/>
          <w:sz w:val="22"/>
          <w:szCs w:val="22"/>
        </w:rPr>
        <w:t xml:space="preserve"> is</w:t>
      </w:r>
      <w:r w:rsidRPr="001C575D">
        <w:rPr>
          <w:rFonts w:ascii="Bookman Old Style" w:hAnsi="Bookman Old Style"/>
          <w:sz w:val="22"/>
          <w:szCs w:val="22"/>
        </w:rPr>
        <w:t xml:space="preserve"> </w:t>
      </w:r>
      <w:r w:rsidR="00077F9E">
        <w:rPr>
          <w:rFonts w:ascii="Bookman Old Style" w:hAnsi="Bookman Old Style"/>
          <w:sz w:val="22"/>
          <w:szCs w:val="22"/>
        </w:rPr>
        <w:t>women cannot</w:t>
      </w:r>
      <w:r w:rsidRPr="001C575D">
        <w:rPr>
          <w:rFonts w:ascii="Bookman Old Style" w:hAnsi="Bookman Old Style"/>
          <w:sz w:val="22"/>
          <w:szCs w:val="22"/>
        </w:rPr>
        <w:t xml:space="preserve"> afford to take time away from work.  </w:t>
      </w:r>
    </w:p>
    <w:p w14:paraId="78C7A0C8" w14:textId="77777777" w:rsidR="00960448" w:rsidRDefault="00960448" w:rsidP="001C575D">
      <w:pPr>
        <w:rPr>
          <w:rFonts w:ascii="Bookman Old Style" w:hAnsi="Bookman Old Style"/>
          <w:sz w:val="22"/>
          <w:szCs w:val="22"/>
        </w:rPr>
      </w:pPr>
    </w:p>
    <w:p w14:paraId="6FF001D3" w14:textId="6EE675D8" w:rsidR="001C575D" w:rsidRPr="001C575D" w:rsidRDefault="00FC0419" w:rsidP="001C575D">
      <w:pPr>
        <w:rPr>
          <w:rFonts w:ascii="Bookman Old Style" w:hAnsi="Bookman Old Style"/>
          <w:sz w:val="22"/>
          <w:szCs w:val="22"/>
        </w:rPr>
      </w:pPr>
      <w:r>
        <w:rPr>
          <w:rFonts w:ascii="Bookman Old Style" w:hAnsi="Bookman Old Style"/>
          <w:sz w:val="22"/>
          <w:szCs w:val="22"/>
        </w:rPr>
        <w:t xml:space="preserve">The </w:t>
      </w:r>
      <w:proofErr w:type="spellStart"/>
      <w:r>
        <w:rPr>
          <w:rFonts w:ascii="Bookman Old Style" w:hAnsi="Bookman Old Style"/>
          <w:sz w:val="22"/>
          <w:szCs w:val="22"/>
        </w:rPr>
        <w:t>CPiA</w:t>
      </w:r>
      <w:proofErr w:type="spellEnd"/>
      <w:r>
        <w:rPr>
          <w:rFonts w:ascii="Bookman Old Style" w:hAnsi="Bookman Old Style"/>
          <w:sz w:val="22"/>
          <w:szCs w:val="22"/>
        </w:rPr>
        <w:t xml:space="preserve"> program assists employers</w:t>
      </w:r>
      <w:r w:rsidR="009A6D98">
        <w:rPr>
          <w:rFonts w:ascii="Bookman Old Style" w:hAnsi="Bookman Old Style"/>
          <w:sz w:val="22"/>
          <w:szCs w:val="22"/>
        </w:rPr>
        <w:t xml:space="preserve"> with the </w:t>
      </w:r>
      <w:r>
        <w:rPr>
          <w:rFonts w:ascii="Bookman Old Style" w:hAnsi="Bookman Old Style"/>
          <w:sz w:val="22"/>
          <w:szCs w:val="22"/>
        </w:rPr>
        <w:t>develop</w:t>
      </w:r>
      <w:r w:rsidR="009A6D98">
        <w:rPr>
          <w:rFonts w:ascii="Bookman Old Style" w:hAnsi="Bookman Old Style"/>
          <w:sz w:val="22"/>
          <w:szCs w:val="22"/>
        </w:rPr>
        <w:t xml:space="preserve">ment </w:t>
      </w:r>
      <w:r>
        <w:rPr>
          <w:rFonts w:ascii="Bookman Old Style" w:hAnsi="Bookman Old Style"/>
          <w:sz w:val="22"/>
          <w:szCs w:val="22"/>
        </w:rPr>
        <w:t>and implement</w:t>
      </w:r>
      <w:r w:rsidR="009A6D98">
        <w:rPr>
          <w:rFonts w:ascii="Bookman Old Style" w:hAnsi="Bookman Old Style"/>
          <w:sz w:val="22"/>
          <w:szCs w:val="22"/>
        </w:rPr>
        <w:t xml:space="preserve">ation of </w:t>
      </w:r>
      <w:r>
        <w:rPr>
          <w:rFonts w:ascii="Bookman Old Style" w:hAnsi="Bookman Old Style"/>
          <w:sz w:val="22"/>
          <w:szCs w:val="22"/>
        </w:rPr>
        <w:t xml:space="preserve">a paid time off policy which will allow employees to </w:t>
      </w:r>
      <w:r w:rsidR="009A6D98">
        <w:rPr>
          <w:rFonts w:ascii="Bookman Old Style" w:hAnsi="Bookman Old Style"/>
          <w:sz w:val="22"/>
          <w:szCs w:val="22"/>
        </w:rPr>
        <w:t>use paid leave time from work</w:t>
      </w:r>
      <w:r>
        <w:rPr>
          <w:rFonts w:ascii="Bookman Old Style" w:hAnsi="Bookman Old Style"/>
          <w:sz w:val="22"/>
          <w:szCs w:val="22"/>
        </w:rPr>
        <w:t xml:space="preserve"> </w:t>
      </w:r>
      <w:r w:rsidR="009A6D98">
        <w:rPr>
          <w:rFonts w:ascii="Bookman Old Style" w:hAnsi="Bookman Old Style"/>
          <w:sz w:val="22"/>
          <w:szCs w:val="22"/>
        </w:rPr>
        <w:t>to obtain lifesaving</w:t>
      </w:r>
      <w:r>
        <w:rPr>
          <w:rFonts w:ascii="Bookman Old Style" w:hAnsi="Bookman Old Style"/>
          <w:sz w:val="22"/>
          <w:szCs w:val="22"/>
        </w:rPr>
        <w:t xml:space="preserve"> </w:t>
      </w:r>
      <w:r w:rsidR="009A6D98">
        <w:rPr>
          <w:rFonts w:ascii="Bookman Old Style" w:hAnsi="Bookman Old Style"/>
          <w:sz w:val="22"/>
          <w:szCs w:val="22"/>
        </w:rPr>
        <w:t>c</w:t>
      </w:r>
      <w:r>
        <w:rPr>
          <w:rFonts w:ascii="Bookman Old Style" w:hAnsi="Bookman Old Style"/>
          <w:sz w:val="22"/>
          <w:szCs w:val="22"/>
        </w:rPr>
        <w:t>ancer screenings</w:t>
      </w:r>
      <w:r w:rsidR="001C575D" w:rsidRPr="001C575D">
        <w:rPr>
          <w:rFonts w:ascii="Bookman Old Style" w:hAnsi="Bookman Old Style"/>
          <w:sz w:val="22"/>
          <w:szCs w:val="22"/>
        </w:rPr>
        <w:t>.</w:t>
      </w:r>
      <w:r>
        <w:rPr>
          <w:rFonts w:ascii="Bookman Old Style" w:hAnsi="Bookman Old Style"/>
          <w:sz w:val="22"/>
          <w:szCs w:val="22"/>
        </w:rPr>
        <w:t xml:space="preserve"> This benefit would cover screening</w:t>
      </w:r>
      <w:r w:rsidR="001A7419">
        <w:rPr>
          <w:rFonts w:ascii="Bookman Old Style" w:hAnsi="Bookman Old Style"/>
          <w:sz w:val="22"/>
          <w:szCs w:val="22"/>
        </w:rPr>
        <w:t>s</w:t>
      </w:r>
      <w:r>
        <w:rPr>
          <w:rFonts w:ascii="Bookman Old Style" w:hAnsi="Bookman Old Style"/>
          <w:sz w:val="22"/>
          <w:szCs w:val="22"/>
        </w:rPr>
        <w:t xml:space="preserve"> for breast, cervical, colon</w:t>
      </w:r>
      <w:r w:rsidR="001A7419">
        <w:rPr>
          <w:rFonts w:ascii="Bookman Old Style" w:hAnsi="Bookman Old Style"/>
          <w:sz w:val="22"/>
          <w:szCs w:val="22"/>
        </w:rPr>
        <w:t xml:space="preserve"> and other</w:t>
      </w:r>
      <w:r>
        <w:rPr>
          <w:rFonts w:ascii="Bookman Old Style" w:hAnsi="Bookman Old Style"/>
          <w:sz w:val="22"/>
          <w:szCs w:val="22"/>
        </w:rPr>
        <w:t xml:space="preserve"> cancers without the employees having to use their earned sick or leave time.</w:t>
      </w:r>
      <w:r w:rsidR="001C575D" w:rsidRPr="001C575D">
        <w:rPr>
          <w:rFonts w:ascii="Bookman Old Style" w:hAnsi="Bookman Old Style"/>
          <w:sz w:val="22"/>
          <w:szCs w:val="22"/>
        </w:rPr>
        <w:t xml:space="preserve"> </w:t>
      </w:r>
      <w:r w:rsidR="00972207">
        <w:rPr>
          <w:rFonts w:ascii="Bookman Old Style" w:hAnsi="Bookman Old Style"/>
          <w:sz w:val="22"/>
          <w:szCs w:val="22"/>
        </w:rPr>
        <w:t>T</w:t>
      </w:r>
      <w:r w:rsidR="001C575D" w:rsidRPr="001C575D">
        <w:rPr>
          <w:rFonts w:ascii="Bookman Old Style" w:hAnsi="Bookman Old Style"/>
          <w:sz w:val="22"/>
          <w:szCs w:val="22"/>
        </w:rPr>
        <w:t xml:space="preserve">his policy is cost effective and has benefits to the employer, such as a healthier and more productive workforce; lower direct medical, workers’ compensation and disability costs; and less cost associated with recruitment and training of new workers.  </w:t>
      </w:r>
    </w:p>
    <w:p w14:paraId="73888DE3" w14:textId="77777777" w:rsidR="00960448" w:rsidRDefault="00960448" w:rsidP="00960448">
      <w:pPr>
        <w:rPr>
          <w:rFonts w:ascii="Bookman Old Style" w:hAnsi="Bookman Old Style"/>
          <w:sz w:val="22"/>
          <w:szCs w:val="22"/>
        </w:rPr>
      </w:pPr>
    </w:p>
    <w:p w14:paraId="3213A5A4" w14:textId="36C660F7" w:rsidR="00960448" w:rsidRDefault="00960448" w:rsidP="00960448">
      <w:pPr>
        <w:rPr>
          <w:rFonts w:ascii="Bookman Old Style" w:hAnsi="Bookman Old Style"/>
          <w:sz w:val="22"/>
          <w:szCs w:val="22"/>
        </w:rPr>
      </w:pPr>
      <w:r w:rsidRPr="001C575D">
        <w:rPr>
          <w:rFonts w:ascii="Bookman Old Style" w:hAnsi="Bookman Old Style"/>
          <w:sz w:val="22"/>
          <w:szCs w:val="22"/>
        </w:rPr>
        <w:t xml:space="preserve">CPiA also provides education about the importance of the HPV vaccine to health care providers, dental professionals, parents, and young adults. Since the HPV vaccine has been in use, HPV-related cancers have dropped 71% among young adult women.  </w:t>
      </w:r>
    </w:p>
    <w:p w14:paraId="7382BC25" w14:textId="77777777" w:rsidR="00960448" w:rsidRPr="001C575D" w:rsidRDefault="00960448" w:rsidP="00960448">
      <w:pPr>
        <w:rPr>
          <w:rFonts w:ascii="Bookman Old Style" w:hAnsi="Bookman Old Style"/>
          <w:sz w:val="22"/>
          <w:szCs w:val="22"/>
        </w:rPr>
      </w:pPr>
    </w:p>
    <w:p w14:paraId="0AECE3A9" w14:textId="1F7525FA" w:rsidR="00960448" w:rsidRPr="001C575D" w:rsidRDefault="00960448" w:rsidP="00960448">
      <w:pPr>
        <w:rPr>
          <w:rFonts w:ascii="Bookman Old Style" w:hAnsi="Bookman Old Style"/>
          <w:sz w:val="22"/>
          <w:szCs w:val="22"/>
        </w:rPr>
      </w:pPr>
      <w:r w:rsidRPr="001C575D">
        <w:rPr>
          <w:rFonts w:ascii="Bookman Old Style" w:hAnsi="Bookman Old Style"/>
          <w:sz w:val="22"/>
          <w:szCs w:val="22"/>
        </w:rPr>
        <w:t>The HPV vaccine prevents about 90% of HPV-related cancers, including cervical.  The vaccine is recommended for boys and girls beginning at age nine and young adults through age 26.  Unfortunately, nearly half of adolescents in New York State are not getting the vaccine as recommended.</w:t>
      </w:r>
    </w:p>
    <w:p w14:paraId="57D1DD45" w14:textId="77777777" w:rsidR="001C575D" w:rsidRDefault="001C575D" w:rsidP="001C575D">
      <w:pPr>
        <w:rPr>
          <w:rFonts w:ascii="Bookman Old Style" w:hAnsi="Bookman Old Style"/>
          <w:sz w:val="22"/>
          <w:szCs w:val="22"/>
        </w:rPr>
      </w:pPr>
    </w:p>
    <w:p w14:paraId="6D3E4FB7" w14:textId="09312FE1" w:rsidR="001C575D" w:rsidRPr="001C575D" w:rsidRDefault="001C575D" w:rsidP="001C575D">
      <w:pPr>
        <w:rPr>
          <w:rFonts w:ascii="Bookman Old Style" w:hAnsi="Bookman Old Style"/>
          <w:sz w:val="22"/>
          <w:szCs w:val="22"/>
        </w:rPr>
      </w:pPr>
      <w:r w:rsidRPr="001C575D">
        <w:rPr>
          <w:rFonts w:ascii="Bookman Old Style" w:hAnsi="Bookman Old Style"/>
          <w:sz w:val="22"/>
          <w:szCs w:val="22"/>
        </w:rPr>
        <w:t>Through regular screening and HPV vaccination we can reduce, and possibly eliminate, cervical cancer. To learn more about the CPiA Program, which is supported with funds from the State of New York, please contact us at 607-778-3929</w:t>
      </w:r>
      <w:r w:rsidR="000B6CF1">
        <w:rPr>
          <w:rFonts w:ascii="Bookman Old Style" w:hAnsi="Bookman Old Style"/>
          <w:sz w:val="22"/>
          <w:szCs w:val="22"/>
        </w:rPr>
        <w:t xml:space="preserve"> or visit our website at</w:t>
      </w:r>
      <w:r w:rsidR="002B0D85">
        <w:rPr>
          <w:rFonts w:ascii="Bookman Old Style" w:hAnsi="Bookman Old Style"/>
          <w:sz w:val="22"/>
          <w:szCs w:val="22"/>
        </w:rPr>
        <w:t xml:space="preserve"> </w:t>
      </w:r>
      <w:hyperlink r:id="rId7" w:history="1">
        <w:r w:rsidR="002B0D85" w:rsidRPr="006703F8">
          <w:rPr>
            <w:rStyle w:val="Hyperlink"/>
            <w:rFonts w:ascii="Bookman Old Style" w:hAnsi="Bookman Old Style"/>
            <w:sz w:val="22"/>
            <w:szCs w:val="22"/>
          </w:rPr>
          <w:t>http://takeactionagainstcancer.com/</w:t>
        </w:r>
      </w:hyperlink>
      <w:r w:rsidR="002B0D85">
        <w:rPr>
          <w:rFonts w:ascii="Bookman Old Style" w:hAnsi="Bookman Old Style"/>
          <w:sz w:val="22"/>
          <w:szCs w:val="22"/>
        </w:rPr>
        <w:t>.</w:t>
      </w:r>
    </w:p>
    <w:p w14:paraId="2997975F" w14:textId="77777777" w:rsidR="001C575D" w:rsidRDefault="001C575D" w:rsidP="001C575D">
      <w:pPr>
        <w:rPr>
          <w:rFonts w:ascii="Bookman Old Style" w:hAnsi="Bookman Old Style"/>
          <w:sz w:val="22"/>
          <w:szCs w:val="22"/>
        </w:rPr>
      </w:pPr>
    </w:p>
    <w:p w14:paraId="30B0C9AB" w14:textId="77777777" w:rsidR="001C575D" w:rsidRDefault="001C575D" w:rsidP="001C575D">
      <w:pPr>
        <w:rPr>
          <w:rFonts w:ascii="Bookman Old Style" w:hAnsi="Bookman Old Style"/>
          <w:sz w:val="22"/>
          <w:szCs w:val="22"/>
        </w:rPr>
      </w:pPr>
    </w:p>
    <w:p w14:paraId="0A852083" w14:textId="3796D687" w:rsidR="001C575D" w:rsidRPr="001C575D" w:rsidRDefault="001C575D" w:rsidP="001C575D">
      <w:pPr>
        <w:rPr>
          <w:rFonts w:ascii="Bookman Old Style" w:hAnsi="Bookman Old Style"/>
          <w:sz w:val="22"/>
          <w:szCs w:val="22"/>
        </w:rPr>
      </w:pPr>
      <w:r w:rsidRPr="001C575D">
        <w:rPr>
          <w:rFonts w:ascii="Bookman Old Style" w:hAnsi="Bookman Old Style"/>
          <w:sz w:val="22"/>
          <w:szCs w:val="22"/>
        </w:rPr>
        <w:t>Mary McFadden</w:t>
      </w:r>
    </w:p>
    <w:p w14:paraId="303CECFA" w14:textId="77777777" w:rsidR="001C575D" w:rsidRPr="001C575D" w:rsidRDefault="001C575D" w:rsidP="001C575D">
      <w:pPr>
        <w:rPr>
          <w:rFonts w:ascii="Bookman Old Style" w:hAnsi="Bookman Old Style"/>
          <w:sz w:val="22"/>
          <w:szCs w:val="22"/>
        </w:rPr>
      </w:pPr>
      <w:r w:rsidRPr="001C575D">
        <w:rPr>
          <w:rFonts w:ascii="Bookman Old Style" w:hAnsi="Bookman Old Style"/>
          <w:sz w:val="22"/>
          <w:szCs w:val="22"/>
        </w:rPr>
        <w:t>Supervising Public Health Educator</w:t>
      </w:r>
    </w:p>
    <w:p w14:paraId="2C5BECD1" w14:textId="77777777" w:rsidR="001C575D" w:rsidRPr="001C575D" w:rsidRDefault="001C575D" w:rsidP="001C575D">
      <w:pPr>
        <w:rPr>
          <w:rFonts w:ascii="Bookman Old Style" w:hAnsi="Bookman Old Style"/>
          <w:sz w:val="22"/>
          <w:szCs w:val="22"/>
        </w:rPr>
      </w:pPr>
      <w:r w:rsidRPr="001C575D">
        <w:rPr>
          <w:rFonts w:ascii="Bookman Old Style" w:hAnsi="Bookman Old Style"/>
          <w:sz w:val="22"/>
          <w:szCs w:val="22"/>
        </w:rPr>
        <w:t>Mary.McFadden@BroomeCounty.us</w:t>
      </w:r>
    </w:p>
    <w:p w14:paraId="61180F61" w14:textId="77777777" w:rsidR="0099777E" w:rsidRDefault="0099777E">
      <w:pPr>
        <w:rPr>
          <w:rFonts w:ascii="Bookman Old Style" w:hAnsi="Bookman Old Style"/>
          <w:sz w:val="22"/>
          <w:szCs w:val="22"/>
        </w:rPr>
      </w:pPr>
    </w:p>
    <w:p w14:paraId="7312E7C2" w14:textId="77777777" w:rsidR="0099777E" w:rsidRPr="0099777E" w:rsidRDefault="0099777E">
      <w:pPr>
        <w:rPr>
          <w:rFonts w:ascii="Bookman Old Style" w:hAnsi="Bookman Old Style"/>
          <w:sz w:val="22"/>
          <w:szCs w:val="22"/>
        </w:rPr>
      </w:pPr>
    </w:p>
    <w:sectPr w:rsidR="0099777E" w:rsidRPr="0099777E" w:rsidSect="008A4B09">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1152"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AF7397" w14:textId="77777777" w:rsidR="0097760B" w:rsidRDefault="0097760B" w:rsidP="004F637E">
      <w:r>
        <w:separator/>
      </w:r>
    </w:p>
  </w:endnote>
  <w:endnote w:type="continuationSeparator" w:id="0">
    <w:p w14:paraId="2742C434" w14:textId="77777777" w:rsidR="0097760B" w:rsidRDefault="0097760B" w:rsidP="004F6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37EEC" w14:textId="77777777" w:rsidR="00684A83" w:rsidRDefault="00684A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69D09" w14:textId="77777777" w:rsidR="00684A83" w:rsidRDefault="00684A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4DDA2" w14:textId="77777777" w:rsidR="00917892" w:rsidRDefault="00917892">
    <w:pPr>
      <w:pStyle w:val="Footer"/>
    </w:pPr>
  </w:p>
  <w:tbl>
    <w:tblPr>
      <w:tblStyle w:val="TableGrid"/>
      <w:tblW w:w="1026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0"/>
    </w:tblGrid>
    <w:tr w:rsidR="00917892" w14:paraId="08DADA43" w14:textId="77777777" w:rsidTr="00917892">
      <w:tc>
        <w:tcPr>
          <w:tcW w:w="10260" w:type="dxa"/>
        </w:tcPr>
        <w:p w14:paraId="22F76B44" w14:textId="77777777" w:rsidR="00917892" w:rsidRPr="00120D00" w:rsidRDefault="00DB0D56" w:rsidP="008713C6">
          <w:pPr>
            <w:pStyle w:val="Footer"/>
            <w:jc w:val="center"/>
            <w:rPr>
              <w:rFonts w:asciiTheme="majorHAnsi" w:hAnsiTheme="majorHAnsi"/>
            </w:rPr>
          </w:pPr>
          <w:r>
            <w:rPr>
              <w:rFonts w:asciiTheme="majorHAnsi" w:hAnsiTheme="majorHAnsi"/>
            </w:rPr>
            <w:t>225 Front</w:t>
          </w:r>
          <w:r w:rsidR="00917892" w:rsidRPr="00120D00">
            <w:rPr>
              <w:rFonts w:asciiTheme="majorHAnsi" w:hAnsiTheme="majorHAnsi"/>
            </w:rPr>
            <w:t xml:space="preserve"> Street ∙ Binghamton, New York 1390</w:t>
          </w:r>
          <w:r>
            <w:rPr>
              <w:rFonts w:asciiTheme="majorHAnsi" w:hAnsiTheme="majorHAnsi"/>
            </w:rPr>
            <w:t>5</w:t>
          </w:r>
        </w:p>
      </w:tc>
    </w:tr>
    <w:tr w:rsidR="00917892" w14:paraId="7DBA2850" w14:textId="77777777" w:rsidTr="00917892">
      <w:tc>
        <w:tcPr>
          <w:tcW w:w="10260" w:type="dxa"/>
        </w:tcPr>
        <w:p w14:paraId="4EF3E58D" w14:textId="77777777" w:rsidR="007352BE" w:rsidRPr="00120D00" w:rsidRDefault="00120D00" w:rsidP="00120D00">
          <w:pPr>
            <w:pStyle w:val="Footer"/>
            <w:jc w:val="center"/>
            <w:rPr>
              <w:rFonts w:asciiTheme="majorHAnsi" w:hAnsiTheme="majorHAnsi"/>
            </w:rPr>
          </w:pPr>
          <w:r w:rsidRPr="00120D00">
            <w:rPr>
              <w:rFonts w:asciiTheme="majorHAnsi" w:hAnsiTheme="majorHAnsi"/>
            </w:rPr>
            <w:t xml:space="preserve">Phone: </w:t>
          </w:r>
          <w:r w:rsidR="00917892" w:rsidRPr="00120D00">
            <w:rPr>
              <w:rFonts w:asciiTheme="majorHAnsi" w:hAnsiTheme="majorHAnsi"/>
            </w:rPr>
            <w:t xml:space="preserve">(607) </w:t>
          </w:r>
          <w:r w:rsidR="00DB0D56">
            <w:rPr>
              <w:rFonts w:asciiTheme="majorHAnsi" w:hAnsiTheme="majorHAnsi"/>
            </w:rPr>
            <w:t>778</w:t>
          </w:r>
          <w:r w:rsidR="00917892" w:rsidRPr="00120D00">
            <w:rPr>
              <w:rFonts w:asciiTheme="majorHAnsi" w:hAnsiTheme="majorHAnsi"/>
            </w:rPr>
            <w:t>-</w:t>
          </w:r>
          <w:r w:rsidR="00DB0D56">
            <w:rPr>
              <w:rFonts w:asciiTheme="majorHAnsi" w:hAnsiTheme="majorHAnsi"/>
            </w:rPr>
            <w:t>3930</w:t>
          </w:r>
          <w:r w:rsidR="00917892" w:rsidRPr="00120D00">
            <w:rPr>
              <w:rFonts w:asciiTheme="majorHAnsi" w:hAnsiTheme="majorHAnsi"/>
            </w:rPr>
            <w:t xml:space="preserve"> ∙ Fax</w:t>
          </w:r>
          <w:r w:rsidR="00684A83">
            <w:rPr>
              <w:rFonts w:asciiTheme="majorHAnsi" w:hAnsiTheme="majorHAnsi"/>
            </w:rPr>
            <w:t>:</w:t>
          </w:r>
          <w:r w:rsidR="00917892" w:rsidRPr="00120D00">
            <w:rPr>
              <w:rFonts w:asciiTheme="majorHAnsi" w:hAnsiTheme="majorHAnsi"/>
            </w:rPr>
            <w:t xml:space="preserve"> (607) </w:t>
          </w:r>
          <w:r w:rsidR="00DB0D56">
            <w:rPr>
              <w:rFonts w:asciiTheme="majorHAnsi" w:hAnsiTheme="majorHAnsi"/>
            </w:rPr>
            <w:t>778</w:t>
          </w:r>
          <w:r w:rsidR="00917892" w:rsidRPr="00120D00">
            <w:rPr>
              <w:rFonts w:asciiTheme="majorHAnsi" w:hAnsiTheme="majorHAnsi"/>
            </w:rPr>
            <w:t>-</w:t>
          </w:r>
          <w:r w:rsidR="00DB0D56">
            <w:rPr>
              <w:rFonts w:asciiTheme="majorHAnsi" w:hAnsiTheme="majorHAnsi"/>
            </w:rPr>
            <w:t>2838</w:t>
          </w:r>
          <w:r w:rsidR="00917892" w:rsidRPr="00120D00">
            <w:rPr>
              <w:rFonts w:asciiTheme="majorHAnsi" w:hAnsiTheme="majorHAnsi"/>
            </w:rPr>
            <w:t xml:space="preserve"> ∙ www.gobroomecounty.com</w:t>
          </w:r>
        </w:p>
      </w:tc>
    </w:tr>
  </w:tbl>
  <w:p w14:paraId="69A979F3" w14:textId="77777777" w:rsidR="00917892" w:rsidRDefault="00917892">
    <w:pPr>
      <w:pStyle w:val="Footer"/>
    </w:pPr>
  </w:p>
  <w:p w14:paraId="25B846E8" w14:textId="77777777" w:rsidR="00917892" w:rsidRDefault="009178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07DA5E" w14:textId="77777777" w:rsidR="0097760B" w:rsidRDefault="0097760B" w:rsidP="004F637E">
      <w:r>
        <w:separator/>
      </w:r>
    </w:p>
  </w:footnote>
  <w:footnote w:type="continuationSeparator" w:id="0">
    <w:p w14:paraId="2821C923" w14:textId="77777777" w:rsidR="0097760B" w:rsidRDefault="0097760B" w:rsidP="004F63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8967B" w14:textId="77777777" w:rsidR="00684A83" w:rsidRDefault="00684A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6600125"/>
      <w:temporary/>
      <w:showingPlcHdr/>
      <w15:appearance w15:val="hidden"/>
    </w:sdtPr>
    <w:sdtEndPr/>
    <w:sdtContent>
      <w:p w14:paraId="0F979012" w14:textId="77777777" w:rsidR="004F637E" w:rsidRDefault="004F637E">
        <w:pPr>
          <w:pStyle w:val="Header"/>
        </w:pPr>
        <w:r>
          <w:t>[Type here]</w:t>
        </w:r>
      </w:p>
    </w:sdtContent>
  </w:sdt>
  <w:p w14:paraId="447EC05B" w14:textId="77777777" w:rsidR="004F637E" w:rsidRDefault="004F63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677BC" w14:textId="77777777" w:rsidR="004F637E" w:rsidRDefault="00743DD8">
    <w:pPr>
      <w:pStyle w:val="Header"/>
    </w:pPr>
    <w:r>
      <w:rPr>
        <w:noProof/>
      </w:rPr>
      <w:drawing>
        <wp:anchor distT="0" distB="0" distL="114300" distR="114300" simplePos="0" relativeHeight="251658752" behindDoc="1" locked="0" layoutInCell="1" allowOverlap="1" wp14:anchorId="59F96E7E" wp14:editId="5110CE16">
          <wp:simplePos x="0" y="0"/>
          <wp:positionH relativeFrom="column">
            <wp:posOffset>-685800</wp:posOffset>
          </wp:positionH>
          <wp:positionV relativeFrom="paragraph">
            <wp:posOffset>-571500</wp:posOffset>
          </wp:positionV>
          <wp:extent cx="7315200" cy="11887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 Letterhead header.tif"/>
                  <pic:cNvPicPr/>
                </pic:nvPicPr>
                <pic:blipFill>
                  <a:blip r:embed="rId1">
                    <a:extLst>
                      <a:ext uri="{28A0092B-C50C-407E-A947-70E740481C1C}">
                        <a14:useLocalDpi xmlns:a14="http://schemas.microsoft.com/office/drawing/2010/main" val="0"/>
                      </a:ext>
                    </a:extLst>
                  </a:blip>
                  <a:stretch>
                    <a:fillRect/>
                  </a:stretch>
                </pic:blipFill>
                <pic:spPr>
                  <a:xfrm>
                    <a:off x="0" y="0"/>
                    <a:ext cx="7315200" cy="1188720"/>
                  </a:xfrm>
                  <a:prstGeom prst="rect">
                    <a:avLst/>
                  </a:prstGeom>
                </pic:spPr>
              </pic:pic>
            </a:graphicData>
          </a:graphic>
        </wp:anchor>
      </w:drawing>
    </w:r>
  </w:p>
  <w:p w14:paraId="358C2F87" w14:textId="77777777" w:rsidR="00856CA0" w:rsidRPr="00DB0D56" w:rsidRDefault="00856CA0" w:rsidP="00856CA0">
    <w:pPr>
      <w:rPr>
        <w:rFonts w:ascii="Cambria" w:hAnsi="Cambria"/>
        <w:b/>
        <w:sz w:val="28"/>
        <w:szCs w:val="28"/>
      </w:rPr>
    </w:pPr>
    <w:r>
      <w:rPr>
        <w:rFonts w:ascii="Bookman Old Style" w:hAnsi="Bookman Old Style"/>
        <w:sz w:val="26"/>
        <w:szCs w:val="26"/>
      </w:rPr>
      <w:t xml:space="preserve">    </w:t>
    </w:r>
    <w:r w:rsidR="008A4B09">
      <w:rPr>
        <w:rFonts w:ascii="Bookman Old Style" w:hAnsi="Bookman Old Style"/>
        <w:sz w:val="26"/>
        <w:szCs w:val="26"/>
      </w:rPr>
      <w:t xml:space="preserve"> </w:t>
    </w:r>
    <w:r w:rsidR="00DB0D56" w:rsidRPr="00DB0D56">
      <w:rPr>
        <w:rFonts w:ascii="Cambria" w:hAnsi="Cambria"/>
        <w:b/>
        <w:sz w:val="28"/>
        <w:szCs w:val="28"/>
      </w:rPr>
      <w:t>Broome County Health Department</w:t>
    </w:r>
  </w:p>
  <w:p w14:paraId="5E082BC7" w14:textId="77777777" w:rsidR="008A4B09" w:rsidRPr="008A4B09" w:rsidRDefault="00856CA0" w:rsidP="00856CA0">
    <w:pPr>
      <w:rPr>
        <w:rFonts w:asciiTheme="majorHAnsi" w:hAnsiTheme="majorHAnsi"/>
      </w:rPr>
    </w:pPr>
    <w:r>
      <w:rPr>
        <w:rFonts w:ascii="Bookman Old Style" w:hAnsi="Bookman Old Style"/>
        <w:sz w:val="26"/>
        <w:szCs w:val="26"/>
      </w:rPr>
      <w:t xml:space="preserve">     </w:t>
    </w:r>
    <w:r w:rsidRPr="008A4B09">
      <w:rPr>
        <w:rFonts w:asciiTheme="majorHAnsi" w:hAnsiTheme="majorHAnsi"/>
      </w:rPr>
      <w:t>Jas</w:t>
    </w:r>
    <w:r w:rsidR="00D57484" w:rsidRPr="008A4B09">
      <w:rPr>
        <w:rFonts w:asciiTheme="majorHAnsi" w:hAnsiTheme="majorHAnsi"/>
      </w:rPr>
      <w:t xml:space="preserve">on T. </w:t>
    </w:r>
    <w:proofErr w:type="spellStart"/>
    <w:r w:rsidR="00D57484" w:rsidRPr="008A4B09">
      <w:rPr>
        <w:rFonts w:asciiTheme="majorHAnsi" w:hAnsiTheme="majorHAnsi"/>
      </w:rPr>
      <w:t>Garn</w:t>
    </w:r>
    <w:r w:rsidR="008A4B09" w:rsidRPr="008A4B09">
      <w:rPr>
        <w:rFonts w:asciiTheme="majorHAnsi" w:hAnsiTheme="majorHAnsi"/>
      </w:rPr>
      <w:t>a</w:t>
    </w:r>
    <w:r w:rsidR="00D57484" w:rsidRPr="008A4B09">
      <w:rPr>
        <w:rFonts w:asciiTheme="majorHAnsi" w:hAnsiTheme="majorHAnsi"/>
      </w:rPr>
      <w:t>r</w:t>
    </w:r>
    <w:proofErr w:type="spellEnd"/>
    <w:r w:rsidR="00D57484" w:rsidRPr="008A4B09">
      <w:rPr>
        <w:rFonts w:asciiTheme="majorHAnsi" w:hAnsiTheme="majorHAnsi"/>
      </w:rPr>
      <w:t xml:space="preserve">, County </w:t>
    </w:r>
    <w:proofErr w:type="gramStart"/>
    <w:r w:rsidR="00D57484" w:rsidRPr="008A4B09">
      <w:rPr>
        <w:rFonts w:asciiTheme="majorHAnsi" w:hAnsiTheme="majorHAnsi"/>
      </w:rPr>
      <w:t>Executive  ∙</w:t>
    </w:r>
    <w:proofErr w:type="gramEnd"/>
    <w:r w:rsidR="00D57484" w:rsidRPr="008A4B09">
      <w:rPr>
        <w:rFonts w:asciiTheme="majorHAnsi" w:hAnsiTheme="majorHAnsi"/>
      </w:rPr>
      <w:t xml:space="preserve"> </w:t>
    </w:r>
    <w:r w:rsidRPr="008A4B09">
      <w:rPr>
        <w:rFonts w:asciiTheme="majorHAnsi" w:hAnsiTheme="majorHAnsi"/>
      </w:rPr>
      <w:t xml:space="preserve"> </w:t>
    </w:r>
    <w:r w:rsidR="00DB0D56">
      <w:rPr>
        <w:rFonts w:asciiTheme="majorHAnsi" w:hAnsiTheme="majorHAnsi"/>
      </w:rPr>
      <w:t xml:space="preserve">Rebecca A. Kaufman, MS, </w:t>
    </w:r>
    <w:r w:rsidRPr="008A4B09">
      <w:rPr>
        <w:rFonts w:asciiTheme="majorHAnsi" w:hAnsiTheme="majorHAnsi"/>
      </w:rPr>
      <w:t>Director</w:t>
    </w:r>
    <w:r w:rsidR="00DB0D56">
      <w:rPr>
        <w:rFonts w:asciiTheme="majorHAnsi" w:hAnsiTheme="majorHAnsi"/>
      </w:rPr>
      <w:t xml:space="preserve"> of Public Health</w:t>
    </w:r>
    <w:r w:rsidRPr="008A4B09">
      <w:rPr>
        <w:rFonts w:asciiTheme="majorHAnsi" w:hAnsiTheme="majorHAnsi"/>
      </w:rPr>
      <w:t xml:space="preserve">  </w:t>
    </w:r>
  </w:p>
  <w:p w14:paraId="7A84540C" w14:textId="77777777" w:rsidR="004F637E" w:rsidRDefault="004F63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876BF8"/>
    <w:multiLevelType w:val="hybridMultilevel"/>
    <w:tmpl w:val="93CA3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75D"/>
    <w:rsid w:val="00000485"/>
    <w:rsid w:val="0000057B"/>
    <w:rsid w:val="000006B6"/>
    <w:rsid w:val="0000132B"/>
    <w:rsid w:val="000016AF"/>
    <w:rsid w:val="000018B4"/>
    <w:rsid w:val="000019D5"/>
    <w:rsid w:val="00002E45"/>
    <w:rsid w:val="00003101"/>
    <w:rsid w:val="00003526"/>
    <w:rsid w:val="00003E35"/>
    <w:rsid w:val="00004FFA"/>
    <w:rsid w:val="0000578D"/>
    <w:rsid w:val="00005B12"/>
    <w:rsid w:val="00006702"/>
    <w:rsid w:val="00006E71"/>
    <w:rsid w:val="000102FC"/>
    <w:rsid w:val="00010986"/>
    <w:rsid w:val="0001118C"/>
    <w:rsid w:val="00011859"/>
    <w:rsid w:val="00011DB0"/>
    <w:rsid w:val="0001219A"/>
    <w:rsid w:val="00012677"/>
    <w:rsid w:val="00012B21"/>
    <w:rsid w:val="00013345"/>
    <w:rsid w:val="00013A32"/>
    <w:rsid w:val="00013DCF"/>
    <w:rsid w:val="00014C44"/>
    <w:rsid w:val="000153A3"/>
    <w:rsid w:val="000153C8"/>
    <w:rsid w:val="000153D3"/>
    <w:rsid w:val="00015661"/>
    <w:rsid w:val="00015B23"/>
    <w:rsid w:val="000161D7"/>
    <w:rsid w:val="0001632B"/>
    <w:rsid w:val="00016808"/>
    <w:rsid w:val="00016B58"/>
    <w:rsid w:val="00017086"/>
    <w:rsid w:val="000171DB"/>
    <w:rsid w:val="000174B9"/>
    <w:rsid w:val="00017E87"/>
    <w:rsid w:val="000203B5"/>
    <w:rsid w:val="000215B3"/>
    <w:rsid w:val="00021631"/>
    <w:rsid w:val="0002220D"/>
    <w:rsid w:val="000229AD"/>
    <w:rsid w:val="00022AE3"/>
    <w:rsid w:val="00023799"/>
    <w:rsid w:val="00024739"/>
    <w:rsid w:val="0002514F"/>
    <w:rsid w:val="000267B7"/>
    <w:rsid w:val="00026849"/>
    <w:rsid w:val="000268F7"/>
    <w:rsid w:val="00027B01"/>
    <w:rsid w:val="000305EE"/>
    <w:rsid w:val="00030D59"/>
    <w:rsid w:val="000314F3"/>
    <w:rsid w:val="00031E98"/>
    <w:rsid w:val="00031F75"/>
    <w:rsid w:val="000328AD"/>
    <w:rsid w:val="0003357F"/>
    <w:rsid w:val="000335DD"/>
    <w:rsid w:val="00034694"/>
    <w:rsid w:val="00034B13"/>
    <w:rsid w:val="00035918"/>
    <w:rsid w:val="000361A0"/>
    <w:rsid w:val="00036331"/>
    <w:rsid w:val="00036728"/>
    <w:rsid w:val="00037244"/>
    <w:rsid w:val="000372AD"/>
    <w:rsid w:val="00037423"/>
    <w:rsid w:val="00037566"/>
    <w:rsid w:val="000376AB"/>
    <w:rsid w:val="00037754"/>
    <w:rsid w:val="00037BBD"/>
    <w:rsid w:val="00037F0C"/>
    <w:rsid w:val="00040136"/>
    <w:rsid w:val="0004032F"/>
    <w:rsid w:val="0004049F"/>
    <w:rsid w:val="00041AA0"/>
    <w:rsid w:val="00041E3E"/>
    <w:rsid w:val="000421D6"/>
    <w:rsid w:val="00042C93"/>
    <w:rsid w:val="00042FA8"/>
    <w:rsid w:val="00042FCD"/>
    <w:rsid w:val="000434A6"/>
    <w:rsid w:val="0004366E"/>
    <w:rsid w:val="000439CF"/>
    <w:rsid w:val="00043F81"/>
    <w:rsid w:val="000449EF"/>
    <w:rsid w:val="00044D1C"/>
    <w:rsid w:val="00044DC3"/>
    <w:rsid w:val="00044E5F"/>
    <w:rsid w:val="000453DF"/>
    <w:rsid w:val="000454D8"/>
    <w:rsid w:val="000456BA"/>
    <w:rsid w:val="0004577D"/>
    <w:rsid w:val="00045FC8"/>
    <w:rsid w:val="000473B8"/>
    <w:rsid w:val="0004792E"/>
    <w:rsid w:val="000500F4"/>
    <w:rsid w:val="00050853"/>
    <w:rsid w:val="00050A42"/>
    <w:rsid w:val="00050AA6"/>
    <w:rsid w:val="00051017"/>
    <w:rsid w:val="00051050"/>
    <w:rsid w:val="00051BDE"/>
    <w:rsid w:val="0005268C"/>
    <w:rsid w:val="00052D0F"/>
    <w:rsid w:val="00052DD5"/>
    <w:rsid w:val="00052EBF"/>
    <w:rsid w:val="00052F57"/>
    <w:rsid w:val="00053718"/>
    <w:rsid w:val="00053852"/>
    <w:rsid w:val="000547C8"/>
    <w:rsid w:val="0005483C"/>
    <w:rsid w:val="0005492C"/>
    <w:rsid w:val="00054A25"/>
    <w:rsid w:val="00054C16"/>
    <w:rsid w:val="00054CAB"/>
    <w:rsid w:val="0005505F"/>
    <w:rsid w:val="00055AC6"/>
    <w:rsid w:val="00055AC9"/>
    <w:rsid w:val="00055F85"/>
    <w:rsid w:val="00055F97"/>
    <w:rsid w:val="0005716B"/>
    <w:rsid w:val="000573E7"/>
    <w:rsid w:val="00057D77"/>
    <w:rsid w:val="000605B6"/>
    <w:rsid w:val="000605EA"/>
    <w:rsid w:val="00060CA1"/>
    <w:rsid w:val="00060E4C"/>
    <w:rsid w:val="00060F8B"/>
    <w:rsid w:val="0006171B"/>
    <w:rsid w:val="000619B7"/>
    <w:rsid w:val="00061CA0"/>
    <w:rsid w:val="0006221F"/>
    <w:rsid w:val="00062C29"/>
    <w:rsid w:val="000639CB"/>
    <w:rsid w:val="000642BC"/>
    <w:rsid w:val="000648BA"/>
    <w:rsid w:val="00064B2C"/>
    <w:rsid w:val="0006549F"/>
    <w:rsid w:val="000656AE"/>
    <w:rsid w:val="00065872"/>
    <w:rsid w:val="0006589A"/>
    <w:rsid w:val="00065980"/>
    <w:rsid w:val="00066058"/>
    <w:rsid w:val="0006696D"/>
    <w:rsid w:val="0006725E"/>
    <w:rsid w:val="00067650"/>
    <w:rsid w:val="000705BB"/>
    <w:rsid w:val="000706FE"/>
    <w:rsid w:val="0007095D"/>
    <w:rsid w:val="00070C62"/>
    <w:rsid w:val="00071611"/>
    <w:rsid w:val="00071FEB"/>
    <w:rsid w:val="00072B10"/>
    <w:rsid w:val="0007385B"/>
    <w:rsid w:val="00074F2E"/>
    <w:rsid w:val="00075304"/>
    <w:rsid w:val="0007687A"/>
    <w:rsid w:val="000773C3"/>
    <w:rsid w:val="00077F9E"/>
    <w:rsid w:val="00080EBE"/>
    <w:rsid w:val="00081171"/>
    <w:rsid w:val="0008149A"/>
    <w:rsid w:val="00081B0C"/>
    <w:rsid w:val="000823D4"/>
    <w:rsid w:val="0008288C"/>
    <w:rsid w:val="00082E71"/>
    <w:rsid w:val="00082F21"/>
    <w:rsid w:val="000830F2"/>
    <w:rsid w:val="00083793"/>
    <w:rsid w:val="00083D14"/>
    <w:rsid w:val="00084679"/>
    <w:rsid w:val="000850A5"/>
    <w:rsid w:val="00085358"/>
    <w:rsid w:val="00085437"/>
    <w:rsid w:val="00085552"/>
    <w:rsid w:val="0008740D"/>
    <w:rsid w:val="00087412"/>
    <w:rsid w:val="000903D5"/>
    <w:rsid w:val="00090E11"/>
    <w:rsid w:val="000923AB"/>
    <w:rsid w:val="00092900"/>
    <w:rsid w:val="00092C6E"/>
    <w:rsid w:val="00093313"/>
    <w:rsid w:val="00093354"/>
    <w:rsid w:val="00093A83"/>
    <w:rsid w:val="00093B6F"/>
    <w:rsid w:val="00093D83"/>
    <w:rsid w:val="00094112"/>
    <w:rsid w:val="0009441E"/>
    <w:rsid w:val="00094614"/>
    <w:rsid w:val="00095A56"/>
    <w:rsid w:val="00096663"/>
    <w:rsid w:val="0009721D"/>
    <w:rsid w:val="0009728F"/>
    <w:rsid w:val="000A0003"/>
    <w:rsid w:val="000A057E"/>
    <w:rsid w:val="000A062D"/>
    <w:rsid w:val="000A08D4"/>
    <w:rsid w:val="000A0DC6"/>
    <w:rsid w:val="000A194A"/>
    <w:rsid w:val="000A1CCD"/>
    <w:rsid w:val="000A2799"/>
    <w:rsid w:val="000A290C"/>
    <w:rsid w:val="000A2938"/>
    <w:rsid w:val="000A2A67"/>
    <w:rsid w:val="000A2A79"/>
    <w:rsid w:val="000A31E9"/>
    <w:rsid w:val="000A32DF"/>
    <w:rsid w:val="000A3804"/>
    <w:rsid w:val="000A4351"/>
    <w:rsid w:val="000A470E"/>
    <w:rsid w:val="000A5666"/>
    <w:rsid w:val="000A5939"/>
    <w:rsid w:val="000A5C18"/>
    <w:rsid w:val="000A6036"/>
    <w:rsid w:val="000A655A"/>
    <w:rsid w:val="000A65C8"/>
    <w:rsid w:val="000A6626"/>
    <w:rsid w:val="000A6B77"/>
    <w:rsid w:val="000A7359"/>
    <w:rsid w:val="000A7578"/>
    <w:rsid w:val="000B01A6"/>
    <w:rsid w:val="000B042A"/>
    <w:rsid w:val="000B0BD3"/>
    <w:rsid w:val="000B104B"/>
    <w:rsid w:val="000B1BE8"/>
    <w:rsid w:val="000B1DFA"/>
    <w:rsid w:val="000B20F9"/>
    <w:rsid w:val="000B2A54"/>
    <w:rsid w:val="000B2B11"/>
    <w:rsid w:val="000B2D8D"/>
    <w:rsid w:val="000B2F14"/>
    <w:rsid w:val="000B363C"/>
    <w:rsid w:val="000B371E"/>
    <w:rsid w:val="000B3769"/>
    <w:rsid w:val="000B397C"/>
    <w:rsid w:val="000B44F7"/>
    <w:rsid w:val="000B4586"/>
    <w:rsid w:val="000B47E5"/>
    <w:rsid w:val="000B53A4"/>
    <w:rsid w:val="000B6191"/>
    <w:rsid w:val="000B6CF1"/>
    <w:rsid w:val="000B6E03"/>
    <w:rsid w:val="000B7243"/>
    <w:rsid w:val="000B764D"/>
    <w:rsid w:val="000C1118"/>
    <w:rsid w:val="000C14AA"/>
    <w:rsid w:val="000C1B4B"/>
    <w:rsid w:val="000C2324"/>
    <w:rsid w:val="000C32E0"/>
    <w:rsid w:val="000C3533"/>
    <w:rsid w:val="000C3A82"/>
    <w:rsid w:val="000C4088"/>
    <w:rsid w:val="000C4609"/>
    <w:rsid w:val="000C46F5"/>
    <w:rsid w:val="000C4B5F"/>
    <w:rsid w:val="000C4CA7"/>
    <w:rsid w:val="000C566A"/>
    <w:rsid w:val="000C5F3B"/>
    <w:rsid w:val="000C688B"/>
    <w:rsid w:val="000C6F82"/>
    <w:rsid w:val="000C7620"/>
    <w:rsid w:val="000C7D52"/>
    <w:rsid w:val="000D0634"/>
    <w:rsid w:val="000D0812"/>
    <w:rsid w:val="000D092F"/>
    <w:rsid w:val="000D1408"/>
    <w:rsid w:val="000D150E"/>
    <w:rsid w:val="000D1600"/>
    <w:rsid w:val="000D1853"/>
    <w:rsid w:val="000D1AEC"/>
    <w:rsid w:val="000D1B72"/>
    <w:rsid w:val="000D1C5D"/>
    <w:rsid w:val="000D1EF4"/>
    <w:rsid w:val="000D242A"/>
    <w:rsid w:val="000D367C"/>
    <w:rsid w:val="000D3891"/>
    <w:rsid w:val="000D3C00"/>
    <w:rsid w:val="000D3C08"/>
    <w:rsid w:val="000D3F9D"/>
    <w:rsid w:val="000D40F6"/>
    <w:rsid w:val="000D41B6"/>
    <w:rsid w:val="000D493D"/>
    <w:rsid w:val="000D4FD8"/>
    <w:rsid w:val="000D5A61"/>
    <w:rsid w:val="000D5B89"/>
    <w:rsid w:val="000D5E32"/>
    <w:rsid w:val="000D652F"/>
    <w:rsid w:val="000D6A7C"/>
    <w:rsid w:val="000D771E"/>
    <w:rsid w:val="000D7A7F"/>
    <w:rsid w:val="000D7FCA"/>
    <w:rsid w:val="000E0657"/>
    <w:rsid w:val="000E0E89"/>
    <w:rsid w:val="000E0FEF"/>
    <w:rsid w:val="000E1CCC"/>
    <w:rsid w:val="000E1D8F"/>
    <w:rsid w:val="000E1E6D"/>
    <w:rsid w:val="000E23D3"/>
    <w:rsid w:val="000E2609"/>
    <w:rsid w:val="000E2D66"/>
    <w:rsid w:val="000E35A5"/>
    <w:rsid w:val="000E3C7F"/>
    <w:rsid w:val="000E3F3D"/>
    <w:rsid w:val="000E42C9"/>
    <w:rsid w:val="000E470B"/>
    <w:rsid w:val="000E49A4"/>
    <w:rsid w:val="000E4BA6"/>
    <w:rsid w:val="000E5067"/>
    <w:rsid w:val="000E5084"/>
    <w:rsid w:val="000E5321"/>
    <w:rsid w:val="000E5B58"/>
    <w:rsid w:val="000E5DB8"/>
    <w:rsid w:val="000E68FB"/>
    <w:rsid w:val="000E6F59"/>
    <w:rsid w:val="000E7D5A"/>
    <w:rsid w:val="000E7DC5"/>
    <w:rsid w:val="000E7F00"/>
    <w:rsid w:val="000F041E"/>
    <w:rsid w:val="000F076B"/>
    <w:rsid w:val="000F0A33"/>
    <w:rsid w:val="000F0B6F"/>
    <w:rsid w:val="000F153C"/>
    <w:rsid w:val="000F22C9"/>
    <w:rsid w:val="000F2795"/>
    <w:rsid w:val="000F300C"/>
    <w:rsid w:val="000F3131"/>
    <w:rsid w:val="000F408C"/>
    <w:rsid w:val="000F477F"/>
    <w:rsid w:val="000F4AC7"/>
    <w:rsid w:val="000F57C1"/>
    <w:rsid w:val="000F5D13"/>
    <w:rsid w:val="000F6472"/>
    <w:rsid w:val="000F6795"/>
    <w:rsid w:val="000F6B62"/>
    <w:rsid w:val="000F6C4E"/>
    <w:rsid w:val="000F7485"/>
    <w:rsid w:val="000F7515"/>
    <w:rsid w:val="000F7D47"/>
    <w:rsid w:val="000F7DCD"/>
    <w:rsid w:val="000F7E9E"/>
    <w:rsid w:val="0010000B"/>
    <w:rsid w:val="001014E6"/>
    <w:rsid w:val="00102099"/>
    <w:rsid w:val="001024E6"/>
    <w:rsid w:val="001027A0"/>
    <w:rsid w:val="00102E2D"/>
    <w:rsid w:val="00103F38"/>
    <w:rsid w:val="00103F9B"/>
    <w:rsid w:val="00104693"/>
    <w:rsid w:val="00104988"/>
    <w:rsid w:val="00104A91"/>
    <w:rsid w:val="00104C84"/>
    <w:rsid w:val="0010514C"/>
    <w:rsid w:val="00105C36"/>
    <w:rsid w:val="001065F0"/>
    <w:rsid w:val="00106E2A"/>
    <w:rsid w:val="001075BA"/>
    <w:rsid w:val="00107651"/>
    <w:rsid w:val="00107719"/>
    <w:rsid w:val="001103E5"/>
    <w:rsid w:val="0011193B"/>
    <w:rsid w:val="00112393"/>
    <w:rsid w:val="00112C1F"/>
    <w:rsid w:val="00112CF0"/>
    <w:rsid w:val="001130C0"/>
    <w:rsid w:val="00113AD9"/>
    <w:rsid w:val="00113BB1"/>
    <w:rsid w:val="00113BED"/>
    <w:rsid w:val="00114340"/>
    <w:rsid w:val="0011469F"/>
    <w:rsid w:val="00115575"/>
    <w:rsid w:val="00115956"/>
    <w:rsid w:val="00115C96"/>
    <w:rsid w:val="00115EC9"/>
    <w:rsid w:val="00116329"/>
    <w:rsid w:val="0011697A"/>
    <w:rsid w:val="001172A3"/>
    <w:rsid w:val="001208DB"/>
    <w:rsid w:val="00120A7B"/>
    <w:rsid w:val="00120B07"/>
    <w:rsid w:val="00120B59"/>
    <w:rsid w:val="00120D00"/>
    <w:rsid w:val="001213F0"/>
    <w:rsid w:val="00121A53"/>
    <w:rsid w:val="001222C0"/>
    <w:rsid w:val="001227EF"/>
    <w:rsid w:val="00122910"/>
    <w:rsid w:val="001231CE"/>
    <w:rsid w:val="001235B8"/>
    <w:rsid w:val="00123A0B"/>
    <w:rsid w:val="00124387"/>
    <w:rsid w:val="001243F9"/>
    <w:rsid w:val="00124417"/>
    <w:rsid w:val="00124917"/>
    <w:rsid w:val="00124BE5"/>
    <w:rsid w:val="001254AB"/>
    <w:rsid w:val="00125A46"/>
    <w:rsid w:val="00126267"/>
    <w:rsid w:val="001268A0"/>
    <w:rsid w:val="0012750E"/>
    <w:rsid w:val="0013051F"/>
    <w:rsid w:val="00130675"/>
    <w:rsid w:val="00130D10"/>
    <w:rsid w:val="00130D4D"/>
    <w:rsid w:val="00130E55"/>
    <w:rsid w:val="00131350"/>
    <w:rsid w:val="00131605"/>
    <w:rsid w:val="00132ABB"/>
    <w:rsid w:val="00132FFD"/>
    <w:rsid w:val="001331B4"/>
    <w:rsid w:val="0013338E"/>
    <w:rsid w:val="00133E18"/>
    <w:rsid w:val="0013501D"/>
    <w:rsid w:val="00135156"/>
    <w:rsid w:val="00135381"/>
    <w:rsid w:val="00135800"/>
    <w:rsid w:val="00135A92"/>
    <w:rsid w:val="00135BC5"/>
    <w:rsid w:val="00136FAF"/>
    <w:rsid w:val="0013725F"/>
    <w:rsid w:val="001379F0"/>
    <w:rsid w:val="00137B7C"/>
    <w:rsid w:val="00140007"/>
    <w:rsid w:val="00140521"/>
    <w:rsid w:val="00140739"/>
    <w:rsid w:val="00140745"/>
    <w:rsid w:val="001407E2"/>
    <w:rsid w:val="0014091A"/>
    <w:rsid w:val="00140ADA"/>
    <w:rsid w:val="00140C56"/>
    <w:rsid w:val="00140E11"/>
    <w:rsid w:val="001416B6"/>
    <w:rsid w:val="0014189C"/>
    <w:rsid w:val="001419ED"/>
    <w:rsid w:val="0014273B"/>
    <w:rsid w:val="0014298F"/>
    <w:rsid w:val="00142B7C"/>
    <w:rsid w:val="00142B95"/>
    <w:rsid w:val="00143520"/>
    <w:rsid w:val="00143688"/>
    <w:rsid w:val="00144141"/>
    <w:rsid w:val="001458C5"/>
    <w:rsid w:val="00145BC9"/>
    <w:rsid w:val="00147A36"/>
    <w:rsid w:val="00150E77"/>
    <w:rsid w:val="001511B8"/>
    <w:rsid w:val="001513B1"/>
    <w:rsid w:val="001522AC"/>
    <w:rsid w:val="001522C7"/>
    <w:rsid w:val="001522F5"/>
    <w:rsid w:val="001524DE"/>
    <w:rsid w:val="001529B6"/>
    <w:rsid w:val="001534B2"/>
    <w:rsid w:val="00153D41"/>
    <w:rsid w:val="00153E02"/>
    <w:rsid w:val="001541E5"/>
    <w:rsid w:val="00154551"/>
    <w:rsid w:val="00154800"/>
    <w:rsid w:val="00154D92"/>
    <w:rsid w:val="0015500B"/>
    <w:rsid w:val="001554BB"/>
    <w:rsid w:val="00155BEB"/>
    <w:rsid w:val="00155C20"/>
    <w:rsid w:val="001563CF"/>
    <w:rsid w:val="001570B3"/>
    <w:rsid w:val="00157A61"/>
    <w:rsid w:val="00157F0B"/>
    <w:rsid w:val="001604EB"/>
    <w:rsid w:val="00160C82"/>
    <w:rsid w:val="001614BE"/>
    <w:rsid w:val="001617E9"/>
    <w:rsid w:val="00161B2A"/>
    <w:rsid w:val="00161E6E"/>
    <w:rsid w:val="00162E80"/>
    <w:rsid w:val="00163F8F"/>
    <w:rsid w:val="001648E2"/>
    <w:rsid w:val="00164ADD"/>
    <w:rsid w:val="00164C01"/>
    <w:rsid w:val="00164FBD"/>
    <w:rsid w:val="001651C7"/>
    <w:rsid w:val="001654B4"/>
    <w:rsid w:val="001659C8"/>
    <w:rsid w:val="00165BA2"/>
    <w:rsid w:val="00165E60"/>
    <w:rsid w:val="001660EA"/>
    <w:rsid w:val="001661CB"/>
    <w:rsid w:val="0016647B"/>
    <w:rsid w:val="00166633"/>
    <w:rsid w:val="00166F24"/>
    <w:rsid w:val="00167184"/>
    <w:rsid w:val="001673AA"/>
    <w:rsid w:val="00167E20"/>
    <w:rsid w:val="001700B8"/>
    <w:rsid w:val="0017104B"/>
    <w:rsid w:val="001710A9"/>
    <w:rsid w:val="001725D4"/>
    <w:rsid w:val="00172D57"/>
    <w:rsid w:val="00172F8E"/>
    <w:rsid w:val="00173536"/>
    <w:rsid w:val="00173764"/>
    <w:rsid w:val="00173C23"/>
    <w:rsid w:val="001746E6"/>
    <w:rsid w:val="0017500A"/>
    <w:rsid w:val="00175BE6"/>
    <w:rsid w:val="00175F63"/>
    <w:rsid w:val="00176110"/>
    <w:rsid w:val="00176C1C"/>
    <w:rsid w:val="0017773F"/>
    <w:rsid w:val="00177988"/>
    <w:rsid w:val="00177D52"/>
    <w:rsid w:val="001809CC"/>
    <w:rsid w:val="00181073"/>
    <w:rsid w:val="0018293B"/>
    <w:rsid w:val="001829B0"/>
    <w:rsid w:val="00182B91"/>
    <w:rsid w:val="00182B95"/>
    <w:rsid w:val="00182C12"/>
    <w:rsid w:val="00184A03"/>
    <w:rsid w:val="00184D21"/>
    <w:rsid w:val="00185B60"/>
    <w:rsid w:val="00185FB1"/>
    <w:rsid w:val="00186101"/>
    <w:rsid w:val="00186B5D"/>
    <w:rsid w:val="00186EBE"/>
    <w:rsid w:val="00186F40"/>
    <w:rsid w:val="001874E7"/>
    <w:rsid w:val="001876C9"/>
    <w:rsid w:val="0018777E"/>
    <w:rsid w:val="00187930"/>
    <w:rsid w:val="00187B76"/>
    <w:rsid w:val="00187E11"/>
    <w:rsid w:val="00190385"/>
    <w:rsid w:val="001904F3"/>
    <w:rsid w:val="0019090B"/>
    <w:rsid w:val="00190D5A"/>
    <w:rsid w:val="00191347"/>
    <w:rsid w:val="00191AAF"/>
    <w:rsid w:val="00192660"/>
    <w:rsid w:val="00192AF2"/>
    <w:rsid w:val="00192FB8"/>
    <w:rsid w:val="00193CD3"/>
    <w:rsid w:val="00193DBA"/>
    <w:rsid w:val="00194008"/>
    <w:rsid w:val="0019415D"/>
    <w:rsid w:val="001947C9"/>
    <w:rsid w:val="00195281"/>
    <w:rsid w:val="001961AC"/>
    <w:rsid w:val="00196486"/>
    <w:rsid w:val="00196591"/>
    <w:rsid w:val="0019681A"/>
    <w:rsid w:val="00196BA1"/>
    <w:rsid w:val="00196F77"/>
    <w:rsid w:val="00197090"/>
    <w:rsid w:val="00197C8F"/>
    <w:rsid w:val="001A11F7"/>
    <w:rsid w:val="001A20A2"/>
    <w:rsid w:val="001A2C21"/>
    <w:rsid w:val="001A339C"/>
    <w:rsid w:val="001A3623"/>
    <w:rsid w:val="001A3915"/>
    <w:rsid w:val="001A3AD1"/>
    <w:rsid w:val="001A41A1"/>
    <w:rsid w:val="001A4678"/>
    <w:rsid w:val="001A5F72"/>
    <w:rsid w:val="001A617E"/>
    <w:rsid w:val="001A6639"/>
    <w:rsid w:val="001A6AFB"/>
    <w:rsid w:val="001A7419"/>
    <w:rsid w:val="001A771F"/>
    <w:rsid w:val="001A779E"/>
    <w:rsid w:val="001A7E37"/>
    <w:rsid w:val="001B04BC"/>
    <w:rsid w:val="001B061D"/>
    <w:rsid w:val="001B09D0"/>
    <w:rsid w:val="001B0A1A"/>
    <w:rsid w:val="001B12D9"/>
    <w:rsid w:val="001B150B"/>
    <w:rsid w:val="001B1F0F"/>
    <w:rsid w:val="001B2111"/>
    <w:rsid w:val="001B26E1"/>
    <w:rsid w:val="001B3C1B"/>
    <w:rsid w:val="001B4566"/>
    <w:rsid w:val="001B47AB"/>
    <w:rsid w:val="001B4A95"/>
    <w:rsid w:val="001B53A4"/>
    <w:rsid w:val="001B5FDD"/>
    <w:rsid w:val="001B6C33"/>
    <w:rsid w:val="001B729B"/>
    <w:rsid w:val="001C0694"/>
    <w:rsid w:val="001C0A6B"/>
    <w:rsid w:val="001C0A79"/>
    <w:rsid w:val="001C11D7"/>
    <w:rsid w:val="001C1837"/>
    <w:rsid w:val="001C1DBC"/>
    <w:rsid w:val="001C2C3E"/>
    <w:rsid w:val="001C2DF0"/>
    <w:rsid w:val="001C320A"/>
    <w:rsid w:val="001C3881"/>
    <w:rsid w:val="001C3DD9"/>
    <w:rsid w:val="001C455D"/>
    <w:rsid w:val="001C4F09"/>
    <w:rsid w:val="001C5078"/>
    <w:rsid w:val="001C51B9"/>
    <w:rsid w:val="001C575D"/>
    <w:rsid w:val="001C5859"/>
    <w:rsid w:val="001C5951"/>
    <w:rsid w:val="001C5D0C"/>
    <w:rsid w:val="001C62BC"/>
    <w:rsid w:val="001C6B55"/>
    <w:rsid w:val="001C719C"/>
    <w:rsid w:val="001C73D6"/>
    <w:rsid w:val="001C7BE6"/>
    <w:rsid w:val="001D028A"/>
    <w:rsid w:val="001D064E"/>
    <w:rsid w:val="001D0922"/>
    <w:rsid w:val="001D108D"/>
    <w:rsid w:val="001D13E4"/>
    <w:rsid w:val="001D1EC7"/>
    <w:rsid w:val="001D2D8D"/>
    <w:rsid w:val="001D2F36"/>
    <w:rsid w:val="001D3928"/>
    <w:rsid w:val="001D4CC4"/>
    <w:rsid w:val="001D50C7"/>
    <w:rsid w:val="001D5996"/>
    <w:rsid w:val="001D655D"/>
    <w:rsid w:val="001D71B4"/>
    <w:rsid w:val="001E06FE"/>
    <w:rsid w:val="001E07A7"/>
    <w:rsid w:val="001E0846"/>
    <w:rsid w:val="001E098F"/>
    <w:rsid w:val="001E2271"/>
    <w:rsid w:val="001E2934"/>
    <w:rsid w:val="001E336C"/>
    <w:rsid w:val="001E3435"/>
    <w:rsid w:val="001E395C"/>
    <w:rsid w:val="001E4E25"/>
    <w:rsid w:val="001E649E"/>
    <w:rsid w:val="001E6B8F"/>
    <w:rsid w:val="001E6CB0"/>
    <w:rsid w:val="001E77BB"/>
    <w:rsid w:val="001F0502"/>
    <w:rsid w:val="001F1137"/>
    <w:rsid w:val="001F1156"/>
    <w:rsid w:val="001F1602"/>
    <w:rsid w:val="001F1C06"/>
    <w:rsid w:val="001F1CA8"/>
    <w:rsid w:val="001F1E20"/>
    <w:rsid w:val="001F254A"/>
    <w:rsid w:val="001F2611"/>
    <w:rsid w:val="001F2C6D"/>
    <w:rsid w:val="001F3714"/>
    <w:rsid w:val="001F4AB2"/>
    <w:rsid w:val="001F4BB9"/>
    <w:rsid w:val="001F6282"/>
    <w:rsid w:val="001F7051"/>
    <w:rsid w:val="001F705B"/>
    <w:rsid w:val="001F79E8"/>
    <w:rsid w:val="001F7EE4"/>
    <w:rsid w:val="001F7F50"/>
    <w:rsid w:val="002005E6"/>
    <w:rsid w:val="002007C4"/>
    <w:rsid w:val="002019E5"/>
    <w:rsid w:val="00201C6B"/>
    <w:rsid w:val="00203063"/>
    <w:rsid w:val="002031C9"/>
    <w:rsid w:val="0020336B"/>
    <w:rsid w:val="002033C0"/>
    <w:rsid w:val="00203602"/>
    <w:rsid w:val="002037B8"/>
    <w:rsid w:val="00203CB7"/>
    <w:rsid w:val="00203D67"/>
    <w:rsid w:val="00203FFB"/>
    <w:rsid w:val="00206C21"/>
    <w:rsid w:val="0020756F"/>
    <w:rsid w:val="00207AC4"/>
    <w:rsid w:val="00207F89"/>
    <w:rsid w:val="00210ADC"/>
    <w:rsid w:val="00211092"/>
    <w:rsid w:val="00211158"/>
    <w:rsid w:val="002115E4"/>
    <w:rsid w:val="00211C85"/>
    <w:rsid w:val="00212392"/>
    <w:rsid w:val="002127C3"/>
    <w:rsid w:val="00212971"/>
    <w:rsid w:val="00212A24"/>
    <w:rsid w:val="00212FB2"/>
    <w:rsid w:val="002131FB"/>
    <w:rsid w:val="0021335D"/>
    <w:rsid w:val="002135D0"/>
    <w:rsid w:val="00213C50"/>
    <w:rsid w:val="00214265"/>
    <w:rsid w:val="0021431C"/>
    <w:rsid w:val="00214E80"/>
    <w:rsid w:val="00214F60"/>
    <w:rsid w:val="002156DE"/>
    <w:rsid w:val="00215F0E"/>
    <w:rsid w:val="00216D01"/>
    <w:rsid w:val="00216DD4"/>
    <w:rsid w:val="002170B1"/>
    <w:rsid w:val="00217160"/>
    <w:rsid w:val="00217340"/>
    <w:rsid w:val="00217ADE"/>
    <w:rsid w:val="00217EA2"/>
    <w:rsid w:val="00220172"/>
    <w:rsid w:val="002202B9"/>
    <w:rsid w:val="00220C00"/>
    <w:rsid w:val="00220F4A"/>
    <w:rsid w:val="002213B4"/>
    <w:rsid w:val="00221577"/>
    <w:rsid w:val="0022157B"/>
    <w:rsid w:val="00221816"/>
    <w:rsid w:val="00221ECA"/>
    <w:rsid w:val="00222687"/>
    <w:rsid w:val="00222978"/>
    <w:rsid w:val="002232F1"/>
    <w:rsid w:val="0022346E"/>
    <w:rsid w:val="00223892"/>
    <w:rsid w:val="00224197"/>
    <w:rsid w:val="0022467D"/>
    <w:rsid w:val="0022482C"/>
    <w:rsid w:val="00224E3B"/>
    <w:rsid w:val="00224EC0"/>
    <w:rsid w:val="00224ED9"/>
    <w:rsid w:val="00224F89"/>
    <w:rsid w:val="00225209"/>
    <w:rsid w:val="0022542B"/>
    <w:rsid w:val="002256DF"/>
    <w:rsid w:val="00225912"/>
    <w:rsid w:val="00226238"/>
    <w:rsid w:val="002262EC"/>
    <w:rsid w:val="00226641"/>
    <w:rsid w:val="00226AD2"/>
    <w:rsid w:val="00226AF9"/>
    <w:rsid w:val="002270D9"/>
    <w:rsid w:val="002303C9"/>
    <w:rsid w:val="00230413"/>
    <w:rsid w:val="00230512"/>
    <w:rsid w:val="00230572"/>
    <w:rsid w:val="00230607"/>
    <w:rsid w:val="00230683"/>
    <w:rsid w:val="002307FC"/>
    <w:rsid w:val="00230B5A"/>
    <w:rsid w:val="00230DC2"/>
    <w:rsid w:val="002317A1"/>
    <w:rsid w:val="00231FB6"/>
    <w:rsid w:val="0023224E"/>
    <w:rsid w:val="00232B39"/>
    <w:rsid w:val="0023335C"/>
    <w:rsid w:val="00234415"/>
    <w:rsid w:val="00235293"/>
    <w:rsid w:val="002352A6"/>
    <w:rsid w:val="002352F4"/>
    <w:rsid w:val="002358CE"/>
    <w:rsid w:val="00235E27"/>
    <w:rsid w:val="00235F82"/>
    <w:rsid w:val="002367EB"/>
    <w:rsid w:val="002369A8"/>
    <w:rsid w:val="002371AB"/>
    <w:rsid w:val="00237301"/>
    <w:rsid w:val="00237B16"/>
    <w:rsid w:val="00240224"/>
    <w:rsid w:val="0024030F"/>
    <w:rsid w:val="00240386"/>
    <w:rsid w:val="00240A1D"/>
    <w:rsid w:val="00240AB4"/>
    <w:rsid w:val="00240DD2"/>
    <w:rsid w:val="00240E1F"/>
    <w:rsid w:val="00241143"/>
    <w:rsid w:val="002425AD"/>
    <w:rsid w:val="00243727"/>
    <w:rsid w:val="0024377B"/>
    <w:rsid w:val="00243AC4"/>
    <w:rsid w:val="00243EF2"/>
    <w:rsid w:val="002442F5"/>
    <w:rsid w:val="00244448"/>
    <w:rsid w:val="00245148"/>
    <w:rsid w:val="00245394"/>
    <w:rsid w:val="002453EF"/>
    <w:rsid w:val="0024573E"/>
    <w:rsid w:val="002457E8"/>
    <w:rsid w:val="002459B2"/>
    <w:rsid w:val="00246241"/>
    <w:rsid w:val="0024669E"/>
    <w:rsid w:val="00246CD8"/>
    <w:rsid w:val="00246E0B"/>
    <w:rsid w:val="00246F66"/>
    <w:rsid w:val="00250492"/>
    <w:rsid w:val="00250895"/>
    <w:rsid w:val="002514FA"/>
    <w:rsid w:val="00251768"/>
    <w:rsid w:val="0025198C"/>
    <w:rsid w:val="00251C07"/>
    <w:rsid w:val="00252A64"/>
    <w:rsid w:val="002535D8"/>
    <w:rsid w:val="002535EC"/>
    <w:rsid w:val="0025382E"/>
    <w:rsid w:val="00253C7E"/>
    <w:rsid w:val="002548D2"/>
    <w:rsid w:val="00254F75"/>
    <w:rsid w:val="00256A8E"/>
    <w:rsid w:val="00257ECD"/>
    <w:rsid w:val="002603B8"/>
    <w:rsid w:val="00261376"/>
    <w:rsid w:val="00261801"/>
    <w:rsid w:val="002619D2"/>
    <w:rsid w:val="002638A5"/>
    <w:rsid w:val="00264402"/>
    <w:rsid w:val="00264C12"/>
    <w:rsid w:val="00265039"/>
    <w:rsid w:val="002653C8"/>
    <w:rsid w:val="00265883"/>
    <w:rsid w:val="0026593D"/>
    <w:rsid w:val="002663ED"/>
    <w:rsid w:val="002671AF"/>
    <w:rsid w:val="00267CF1"/>
    <w:rsid w:val="0027205C"/>
    <w:rsid w:val="0027271C"/>
    <w:rsid w:val="00272B77"/>
    <w:rsid w:val="002732B1"/>
    <w:rsid w:val="00273A33"/>
    <w:rsid w:val="00273B51"/>
    <w:rsid w:val="0027431F"/>
    <w:rsid w:val="00274547"/>
    <w:rsid w:val="002745BF"/>
    <w:rsid w:val="00274E7F"/>
    <w:rsid w:val="00275F80"/>
    <w:rsid w:val="00276FED"/>
    <w:rsid w:val="00277419"/>
    <w:rsid w:val="00277C9D"/>
    <w:rsid w:val="00280CD1"/>
    <w:rsid w:val="002811CF"/>
    <w:rsid w:val="00281501"/>
    <w:rsid w:val="00281787"/>
    <w:rsid w:val="00281956"/>
    <w:rsid w:val="00281DC2"/>
    <w:rsid w:val="00282CB5"/>
    <w:rsid w:val="002834B1"/>
    <w:rsid w:val="00283C27"/>
    <w:rsid w:val="002842E6"/>
    <w:rsid w:val="002842F3"/>
    <w:rsid w:val="00284583"/>
    <w:rsid w:val="0028465A"/>
    <w:rsid w:val="00284AE3"/>
    <w:rsid w:val="00284F51"/>
    <w:rsid w:val="00285064"/>
    <w:rsid w:val="00285270"/>
    <w:rsid w:val="002854CB"/>
    <w:rsid w:val="00285ACD"/>
    <w:rsid w:val="002860E2"/>
    <w:rsid w:val="0028650E"/>
    <w:rsid w:val="002867C7"/>
    <w:rsid w:val="00286A23"/>
    <w:rsid w:val="00286C00"/>
    <w:rsid w:val="0028754B"/>
    <w:rsid w:val="0029092B"/>
    <w:rsid w:val="00291020"/>
    <w:rsid w:val="0029185A"/>
    <w:rsid w:val="0029189C"/>
    <w:rsid w:val="002922F4"/>
    <w:rsid w:val="00292345"/>
    <w:rsid w:val="0029251A"/>
    <w:rsid w:val="00292BF0"/>
    <w:rsid w:val="0029339B"/>
    <w:rsid w:val="00293935"/>
    <w:rsid w:val="00293DBC"/>
    <w:rsid w:val="00294433"/>
    <w:rsid w:val="0029477F"/>
    <w:rsid w:val="00294CC7"/>
    <w:rsid w:val="002950B1"/>
    <w:rsid w:val="0029519B"/>
    <w:rsid w:val="00295970"/>
    <w:rsid w:val="00295DB8"/>
    <w:rsid w:val="00296827"/>
    <w:rsid w:val="00296DDD"/>
    <w:rsid w:val="00297B5A"/>
    <w:rsid w:val="002A01FE"/>
    <w:rsid w:val="002A0209"/>
    <w:rsid w:val="002A0471"/>
    <w:rsid w:val="002A0BE3"/>
    <w:rsid w:val="002A2153"/>
    <w:rsid w:val="002A2785"/>
    <w:rsid w:val="002A297E"/>
    <w:rsid w:val="002A2B13"/>
    <w:rsid w:val="002A31AE"/>
    <w:rsid w:val="002A3450"/>
    <w:rsid w:val="002A3ED0"/>
    <w:rsid w:val="002A4362"/>
    <w:rsid w:val="002A4393"/>
    <w:rsid w:val="002A4A48"/>
    <w:rsid w:val="002A52A3"/>
    <w:rsid w:val="002A5305"/>
    <w:rsid w:val="002A5675"/>
    <w:rsid w:val="002A5977"/>
    <w:rsid w:val="002A608D"/>
    <w:rsid w:val="002A60DB"/>
    <w:rsid w:val="002A62C1"/>
    <w:rsid w:val="002A6686"/>
    <w:rsid w:val="002A67D5"/>
    <w:rsid w:val="002A6E7F"/>
    <w:rsid w:val="002A715B"/>
    <w:rsid w:val="002A7563"/>
    <w:rsid w:val="002B05D3"/>
    <w:rsid w:val="002B0925"/>
    <w:rsid w:val="002B0BBB"/>
    <w:rsid w:val="002B0D85"/>
    <w:rsid w:val="002B164B"/>
    <w:rsid w:val="002B16DD"/>
    <w:rsid w:val="002B19FE"/>
    <w:rsid w:val="002B2235"/>
    <w:rsid w:val="002B2A8A"/>
    <w:rsid w:val="002B2B1C"/>
    <w:rsid w:val="002B3339"/>
    <w:rsid w:val="002B3E18"/>
    <w:rsid w:val="002B4981"/>
    <w:rsid w:val="002B5257"/>
    <w:rsid w:val="002B5A84"/>
    <w:rsid w:val="002B6E53"/>
    <w:rsid w:val="002B73A5"/>
    <w:rsid w:val="002B740B"/>
    <w:rsid w:val="002C0645"/>
    <w:rsid w:val="002C0A05"/>
    <w:rsid w:val="002C0AFB"/>
    <w:rsid w:val="002C0C19"/>
    <w:rsid w:val="002C123B"/>
    <w:rsid w:val="002C1529"/>
    <w:rsid w:val="002C1D07"/>
    <w:rsid w:val="002C2813"/>
    <w:rsid w:val="002C2F3F"/>
    <w:rsid w:val="002C4121"/>
    <w:rsid w:val="002C472A"/>
    <w:rsid w:val="002C4A2A"/>
    <w:rsid w:val="002C5057"/>
    <w:rsid w:val="002C5403"/>
    <w:rsid w:val="002C591C"/>
    <w:rsid w:val="002C6376"/>
    <w:rsid w:val="002C65FD"/>
    <w:rsid w:val="002C672B"/>
    <w:rsid w:val="002C6C6D"/>
    <w:rsid w:val="002C71B5"/>
    <w:rsid w:val="002C7706"/>
    <w:rsid w:val="002C778C"/>
    <w:rsid w:val="002C7BC0"/>
    <w:rsid w:val="002C7D6F"/>
    <w:rsid w:val="002D07CE"/>
    <w:rsid w:val="002D1648"/>
    <w:rsid w:val="002D1E59"/>
    <w:rsid w:val="002D205C"/>
    <w:rsid w:val="002D23BE"/>
    <w:rsid w:val="002D275E"/>
    <w:rsid w:val="002D2A76"/>
    <w:rsid w:val="002D38B3"/>
    <w:rsid w:val="002D3F59"/>
    <w:rsid w:val="002D3F87"/>
    <w:rsid w:val="002D4287"/>
    <w:rsid w:val="002D4522"/>
    <w:rsid w:val="002D468C"/>
    <w:rsid w:val="002D5051"/>
    <w:rsid w:val="002D57E0"/>
    <w:rsid w:val="002D5B87"/>
    <w:rsid w:val="002D5FF8"/>
    <w:rsid w:val="002D6B46"/>
    <w:rsid w:val="002D7C34"/>
    <w:rsid w:val="002D7C80"/>
    <w:rsid w:val="002E0456"/>
    <w:rsid w:val="002E076C"/>
    <w:rsid w:val="002E0A36"/>
    <w:rsid w:val="002E0A3B"/>
    <w:rsid w:val="002E0E99"/>
    <w:rsid w:val="002E1275"/>
    <w:rsid w:val="002E166B"/>
    <w:rsid w:val="002E1713"/>
    <w:rsid w:val="002E1795"/>
    <w:rsid w:val="002E25D3"/>
    <w:rsid w:val="002E27F2"/>
    <w:rsid w:val="002E29CC"/>
    <w:rsid w:val="002E2CAE"/>
    <w:rsid w:val="002E44FE"/>
    <w:rsid w:val="002E45E3"/>
    <w:rsid w:val="002E4A4A"/>
    <w:rsid w:val="002E53B4"/>
    <w:rsid w:val="002E55E9"/>
    <w:rsid w:val="002E601F"/>
    <w:rsid w:val="002E6782"/>
    <w:rsid w:val="002E67C4"/>
    <w:rsid w:val="002E6FEE"/>
    <w:rsid w:val="002E7110"/>
    <w:rsid w:val="002E7C84"/>
    <w:rsid w:val="002F01DC"/>
    <w:rsid w:val="002F0DBE"/>
    <w:rsid w:val="002F0FAA"/>
    <w:rsid w:val="002F16B5"/>
    <w:rsid w:val="002F21C8"/>
    <w:rsid w:val="002F298C"/>
    <w:rsid w:val="002F2AB2"/>
    <w:rsid w:val="002F2B44"/>
    <w:rsid w:val="002F2E48"/>
    <w:rsid w:val="002F3186"/>
    <w:rsid w:val="002F3538"/>
    <w:rsid w:val="002F37D2"/>
    <w:rsid w:val="002F3D64"/>
    <w:rsid w:val="002F4DFC"/>
    <w:rsid w:val="002F4E3F"/>
    <w:rsid w:val="002F51DA"/>
    <w:rsid w:val="002F54D6"/>
    <w:rsid w:val="002F5A65"/>
    <w:rsid w:val="002F5EAB"/>
    <w:rsid w:val="002F6D10"/>
    <w:rsid w:val="002F6F48"/>
    <w:rsid w:val="0030042E"/>
    <w:rsid w:val="003014CD"/>
    <w:rsid w:val="00301534"/>
    <w:rsid w:val="003019EB"/>
    <w:rsid w:val="00302605"/>
    <w:rsid w:val="00302859"/>
    <w:rsid w:val="00302A01"/>
    <w:rsid w:val="003033EC"/>
    <w:rsid w:val="00303554"/>
    <w:rsid w:val="003039EA"/>
    <w:rsid w:val="00303B1B"/>
    <w:rsid w:val="00305000"/>
    <w:rsid w:val="003050C0"/>
    <w:rsid w:val="003050C9"/>
    <w:rsid w:val="003051FE"/>
    <w:rsid w:val="00306222"/>
    <w:rsid w:val="00306271"/>
    <w:rsid w:val="00306284"/>
    <w:rsid w:val="003066E3"/>
    <w:rsid w:val="00306AFF"/>
    <w:rsid w:val="00307818"/>
    <w:rsid w:val="00310565"/>
    <w:rsid w:val="003105A5"/>
    <w:rsid w:val="0031074E"/>
    <w:rsid w:val="00310FBA"/>
    <w:rsid w:val="003112A0"/>
    <w:rsid w:val="003113C5"/>
    <w:rsid w:val="00311912"/>
    <w:rsid w:val="00311C52"/>
    <w:rsid w:val="00312069"/>
    <w:rsid w:val="00312E3C"/>
    <w:rsid w:val="0031361D"/>
    <w:rsid w:val="003138E9"/>
    <w:rsid w:val="00314417"/>
    <w:rsid w:val="003150E9"/>
    <w:rsid w:val="00315476"/>
    <w:rsid w:val="00315774"/>
    <w:rsid w:val="003157B3"/>
    <w:rsid w:val="00315AB8"/>
    <w:rsid w:val="00316A89"/>
    <w:rsid w:val="00316C0C"/>
    <w:rsid w:val="00316FE1"/>
    <w:rsid w:val="00316FE2"/>
    <w:rsid w:val="0031722B"/>
    <w:rsid w:val="00317384"/>
    <w:rsid w:val="003173C6"/>
    <w:rsid w:val="003176E7"/>
    <w:rsid w:val="00317A6F"/>
    <w:rsid w:val="0032014B"/>
    <w:rsid w:val="0032032C"/>
    <w:rsid w:val="00320373"/>
    <w:rsid w:val="00320890"/>
    <w:rsid w:val="00320D70"/>
    <w:rsid w:val="003217E9"/>
    <w:rsid w:val="00321C28"/>
    <w:rsid w:val="00323A6A"/>
    <w:rsid w:val="00323EAA"/>
    <w:rsid w:val="00323F95"/>
    <w:rsid w:val="0032441D"/>
    <w:rsid w:val="00324597"/>
    <w:rsid w:val="00325AF3"/>
    <w:rsid w:val="00326B56"/>
    <w:rsid w:val="0032773B"/>
    <w:rsid w:val="00331067"/>
    <w:rsid w:val="00331223"/>
    <w:rsid w:val="003312A0"/>
    <w:rsid w:val="0033137D"/>
    <w:rsid w:val="00331474"/>
    <w:rsid w:val="00331E47"/>
    <w:rsid w:val="0033200E"/>
    <w:rsid w:val="00332215"/>
    <w:rsid w:val="003328D1"/>
    <w:rsid w:val="00332E82"/>
    <w:rsid w:val="00333D3E"/>
    <w:rsid w:val="0033447B"/>
    <w:rsid w:val="003348E9"/>
    <w:rsid w:val="00335186"/>
    <w:rsid w:val="00335490"/>
    <w:rsid w:val="0033577E"/>
    <w:rsid w:val="003357C5"/>
    <w:rsid w:val="00335D2B"/>
    <w:rsid w:val="00335F93"/>
    <w:rsid w:val="00336468"/>
    <w:rsid w:val="00336860"/>
    <w:rsid w:val="00336D91"/>
    <w:rsid w:val="003370B1"/>
    <w:rsid w:val="00337484"/>
    <w:rsid w:val="00337497"/>
    <w:rsid w:val="00340053"/>
    <w:rsid w:val="003417A4"/>
    <w:rsid w:val="003421AD"/>
    <w:rsid w:val="00342388"/>
    <w:rsid w:val="003425DF"/>
    <w:rsid w:val="003425F4"/>
    <w:rsid w:val="00342765"/>
    <w:rsid w:val="00342D24"/>
    <w:rsid w:val="0034361B"/>
    <w:rsid w:val="00343BB3"/>
    <w:rsid w:val="00344911"/>
    <w:rsid w:val="00344B4D"/>
    <w:rsid w:val="00344EF6"/>
    <w:rsid w:val="0034590D"/>
    <w:rsid w:val="00345E80"/>
    <w:rsid w:val="003465F8"/>
    <w:rsid w:val="00347001"/>
    <w:rsid w:val="0034708F"/>
    <w:rsid w:val="003473F1"/>
    <w:rsid w:val="00347AA2"/>
    <w:rsid w:val="003508F0"/>
    <w:rsid w:val="003509F2"/>
    <w:rsid w:val="00350F31"/>
    <w:rsid w:val="00351C1E"/>
    <w:rsid w:val="00351C2F"/>
    <w:rsid w:val="0035261D"/>
    <w:rsid w:val="00352A2D"/>
    <w:rsid w:val="00353882"/>
    <w:rsid w:val="00353B84"/>
    <w:rsid w:val="00353BE2"/>
    <w:rsid w:val="00354049"/>
    <w:rsid w:val="003549A3"/>
    <w:rsid w:val="00354A85"/>
    <w:rsid w:val="00354B9B"/>
    <w:rsid w:val="00354BD9"/>
    <w:rsid w:val="00355265"/>
    <w:rsid w:val="00355DFE"/>
    <w:rsid w:val="00356266"/>
    <w:rsid w:val="00356697"/>
    <w:rsid w:val="00356808"/>
    <w:rsid w:val="003570AF"/>
    <w:rsid w:val="003575FC"/>
    <w:rsid w:val="00357D2D"/>
    <w:rsid w:val="0036024F"/>
    <w:rsid w:val="0036044E"/>
    <w:rsid w:val="0036048E"/>
    <w:rsid w:val="00360577"/>
    <w:rsid w:val="00360843"/>
    <w:rsid w:val="003608E9"/>
    <w:rsid w:val="00360BDC"/>
    <w:rsid w:val="00361D49"/>
    <w:rsid w:val="00362414"/>
    <w:rsid w:val="0036251B"/>
    <w:rsid w:val="00362875"/>
    <w:rsid w:val="003628B0"/>
    <w:rsid w:val="0036390D"/>
    <w:rsid w:val="00363A65"/>
    <w:rsid w:val="003640DB"/>
    <w:rsid w:val="003640F5"/>
    <w:rsid w:val="00364623"/>
    <w:rsid w:val="00364C45"/>
    <w:rsid w:val="00364FC0"/>
    <w:rsid w:val="00364FDE"/>
    <w:rsid w:val="00365596"/>
    <w:rsid w:val="003655DE"/>
    <w:rsid w:val="00365DD6"/>
    <w:rsid w:val="00365E75"/>
    <w:rsid w:val="00366836"/>
    <w:rsid w:val="003671BC"/>
    <w:rsid w:val="00367605"/>
    <w:rsid w:val="00367C09"/>
    <w:rsid w:val="003705F8"/>
    <w:rsid w:val="00370EBB"/>
    <w:rsid w:val="00370EE0"/>
    <w:rsid w:val="00371620"/>
    <w:rsid w:val="00371869"/>
    <w:rsid w:val="00371B19"/>
    <w:rsid w:val="00371D7A"/>
    <w:rsid w:val="003720B6"/>
    <w:rsid w:val="00372146"/>
    <w:rsid w:val="0037225A"/>
    <w:rsid w:val="0037280F"/>
    <w:rsid w:val="00372853"/>
    <w:rsid w:val="00373012"/>
    <w:rsid w:val="00373120"/>
    <w:rsid w:val="0037320B"/>
    <w:rsid w:val="00373A48"/>
    <w:rsid w:val="00373F2A"/>
    <w:rsid w:val="0037519F"/>
    <w:rsid w:val="00375306"/>
    <w:rsid w:val="003765FB"/>
    <w:rsid w:val="0037696C"/>
    <w:rsid w:val="00376995"/>
    <w:rsid w:val="00376E17"/>
    <w:rsid w:val="003771A2"/>
    <w:rsid w:val="003772AA"/>
    <w:rsid w:val="003778CA"/>
    <w:rsid w:val="00377998"/>
    <w:rsid w:val="00380062"/>
    <w:rsid w:val="00380EF5"/>
    <w:rsid w:val="0038146D"/>
    <w:rsid w:val="003814A7"/>
    <w:rsid w:val="00381C3E"/>
    <w:rsid w:val="00381CBC"/>
    <w:rsid w:val="00382D5B"/>
    <w:rsid w:val="00382E6D"/>
    <w:rsid w:val="003838A9"/>
    <w:rsid w:val="00383E71"/>
    <w:rsid w:val="003842FA"/>
    <w:rsid w:val="00384609"/>
    <w:rsid w:val="003848C9"/>
    <w:rsid w:val="00384A1B"/>
    <w:rsid w:val="00384F57"/>
    <w:rsid w:val="003864E3"/>
    <w:rsid w:val="0038783E"/>
    <w:rsid w:val="00387C25"/>
    <w:rsid w:val="00387EDF"/>
    <w:rsid w:val="00387F99"/>
    <w:rsid w:val="00391990"/>
    <w:rsid w:val="00391CF9"/>
    <w:rsid w:val="00392254"/>
    <w:rsid w:val="00392509"/>
    <w:rsid w:val="003927BD"/>
    <w:rsid w:val="003930D3"/>
    <w:rsid w:val="00393445"/>
    <w:rsid w:val="0039371A"/>
    <w:rsid w:val="00393C4D"/>
    <w:rsid w:val="00393C9F"/>
    <w:rsid w:val="0039559A"/>
    <w:rsid w:val="003960A8"/>
    <w:rsid w:val="003961AB"/>
    <w:rsid w:val="0039620A"/>
    <w:rsid w:val="0039632E"/>
    <w:rsid w:val="003974CC"/>
    <w:rsid w:val="00397693"/>
    <w:rsid w:val="00397751"/>
    <w:rsid w:val="0039792E"/>
    <w:rsid w:val="003A0289"/>
    <w:rsid w:val="003A137F"/>
    <w:rsid w:val="003A1882"/>
    <w:rsid w:val="003A18E5"/>
    <w:rsid w:val="003A2C95"/>
    <w:rsid w:val="003A3D81"/>
    <w:rsid w:val="003A4122"/>
    <w:rsid w:val="003A4C7E"/>
    <w:rsid w:val="003A4E9C"/>
    <w:rsid w:val="003A5237"/>
    <w:rsid w:val="003A53DF"/>
    <w:rsid w:val="003A54A1"/>
    <w:rsid w:val="003A5787"/>
    <w:rsid w:val="003A5884"/>
    <w:rsid w:val="003A5DDC"/>
    <w:rsid w:val="003A6797"/>
    <w:rsid w:val="003A67D9"/>
    <w:rsid w:val="003A69EB"/>
    <w:rsid w:val="003A6DC5"/>
    <w:rsid w:val="003A74F2"/>
    <w:rsid w:val="003A7B2E"/>
    <w:rsid w:val="003A7C9F"/>
    <w:rsid w:val="003A7CB5"/>
    <w:rsid w:val="003B0888"/>
    <w:rsid w:val="003B0A5B"/>
    <w:rsid w:val="003B0B4E"/>
    <w:rsid w:val="003B0C09"/>
    <w:rsid w:val="003B10C4"/>
    <w:rsid w:val="003B182F"/>
    <w:rsid w:val="003B183E"/>
    <w:rsid w:val="003B1BA3"/>
    <w:rsid w:val="003B36A3"/>
    <w:rsid w:val="003B3AAD"/>
    <w:rsid w:val="003B3F51"/>
    <w:rsid w:val="003B5175"/>
    <w:rsid w:val="003B5496"/>
    <w:rsid w:val="003B54CE"/>
    <w:rsid w:val="003B552C"/>
    <w:rsid w:val="003B5595"/>
    <w:rsid w:val="003B5B5D"/>
    <w:rsid w:val="003B5FA7"/>
    <w:rsid w:val="003B656A"/>
    <w:rsid w:val="003B65A0"/>
    <w:rsid w:val="003B694B"/>
    <w:rsid w:val="003B6984"/>
    <w:rsid w:val="003B6A77"/>
    <w:rsid w:val="003B7C4E"/>
    <w:rsid w:val="003C0248"/>
    <w:rsid w:val="003C04FA"/>
    <w:rsid w:val="003C0BCB"/>
    <w:rsid w:val="003C1321"/>
    <w:rsid w:val="003C18F2"/>
    <w:rsid w:val="003C1A79"/>
    <w:rsid w:val="003C2233"/>
    <w:rsid w:val="003C2913"/>
    <w:rsid w:val="003C310A"/>
    <w:rsid w:val="003C31E0"/>
    <w:rsid w:val="003C4B50"/>
    <w:rsid w:val="003C568B"/>
    <w:rsid w:val="003C56AE"/>
    <w:rsid w:val="003C575C"/>
    <w:rsid w:val="003C6243"/>
    <w:rsid w:val="003C6372"/>
    <w:rsid w:val="003C6C46"/>
    <w:rsid w:val="003C7167"/>
    <w:rsid w:val="003C76C4"/>
    <w:rsid w:val="003C7AAC"/>
    <w:rsid w:val="003D039B"/>
    <w:rsid w:val="003D0409"/>
    <w:rsid w:val="003D077D"/>
    <w:rsid w:val="003D0FA7"/>
    <w:rsid w:val="003D138D"/>
    <w:rsid w:val="003D1C6A"/>
    <w:rsid w:val="003D1E54"/>
    <w:rsid w:val="003D2221"/>
    <w:rsid w:val="003D2390"/>
    <w:rsid w:val="003D2562"/>
    <w:rsid w:val="003D276B"/>
    <w:rsid w:val="003D29FA"/>
    <w:rsid w:val="003D2A4D"/>
    <w:rsid w:val="003D2FC6"/>
    <w:rsid w:val="003D41F6"/>
    <w:rsid w:val="003D4767"/>
    <w:rsid w:val="003D4885"/>
    <w:rsid w:val="003D4912"/>
    <w:rsid w:val="003D4B73"/>
    <w:rsid w:val="003D4ECE"/>
    <w:rsid w:val="003D4FB5"/>
    <w:rsid w:val="003D5154"/>
    <w:rsid w:val="003D5238"/>
    <w:rsid w:val="003D55BF"/>
    <w:rsid w:val="003D5C2E"/>
    <w:rsid w:val="003D5C9D"/>
    <w:rsid w:val="003D5ED5"/>
    <w:rsid w:val="003D604D"/>
    <w:rsid w:val="003D7D04"/>
    <w:rsid w:val="003D7DF7"/>
    <w:rsid w:val="003E0A74"/>
    <w:rsid w:val="003E0EFD"/>
    <w:rsid w:val="003E107C"/>
    <w:rsid w:val="003E140E"/>
    <w:rsid w:val="003E1AEE"/>
    <w:rsid w:val="003E1CB8"/>
    <w:rsid w:val="003E2398"/>
    <w:rsid w:val="003E2E0F"/>
    <w:rsid w:val="003E2ED7"/>
    <w:rsid w:val="003E3020"/>
    <w:rsid w:val="003E3648"/>
    <w:rsid w:val="003E3EDD"/>
    <w:rsid w:val="003E43BE"/>
    <w:rsid w:val="003E4868"/>
    <w:rsid w:val="003E4B7E"/>
    <w:rsid w:val="003E4BF0"/>
    <w:rsid w:val="003E4BFF"/>
    <w:rsid w:val="003E4C6F"/>
    <w:rsid w:val="003E5285"/>
    <w:rsid w:val="003E528F"/>
    <w:rsid w:val="003E5626"/>
    <w:rsid w:val="003E5B1D"/>
    <w:rsid w:val="003E5B74"/>
    <w:rsid w:val="003E6C31"/>
    <w:rsid w:val="003E7117"/>
    <w:rsid w:val="003E7895"/>
    <w:rsid w:val="003E7D01"/>
    <w:rsid w:val="003E7EA9"/>
    <w:rsid w:val="003E7EB7"/>
    <w:rsid w:val="003E7F7C"/>
    <w:rsid w:val="003F1202"/>
    <w:rsid w:val="003F20FC"/>
    <w:rsid w:val="003F2881"/>
    <w:rsid w:val="003F28E2"/>
    <w:rsid w:val="003F295E"/>
    <w:rsid w:val="003F2C93"/>
    <w:rsid w:val="003F2DFE"/>
    <w:rsid w:val="003F3750"/>
    <w:rsid w:val="003F3C09"/>
    <w:rsid w:val="003F3D0B"/>
    <w:rsid w:val="003F44FB"/>
    <w:rsid w:val="003F4619"/>
    <w:rsid w:val="003F4D22"/>
    <w:rsid w:val="003F5318"/>
    <w:rsid w:val="003F59D0"/>
    <w:rsid w:val="003F5E12"/>
    <w:rsid w:val="003F69A4"/>
    <w:rsid w:val="003F6CAB"/>
    <w:rsid w:val="003F6D2C"/>
    <w:rsid w:val="003F7467"/>
    <w:rsid w:val="003F7BC3"/>
    <w:rsid w:val="003F7E3F"/>
    <w:rsid w:val="004001E4"/>
    <w:rsid w:val="004002DF"/>
    <w:rsid w:val="00400D65"/>
    <w:rsid w:val="004012BD"/>
    <w:rsid w:val="00401441"/>
    <w:rsid w:val="0040170B"/>
    <w:rsid w:val="004027BF"/>
    <w:rsid w:val="004028E2"/>
    <w:rsid w:val="00403BAC"/>
    <w:rsid w:val="00405617"/>
    <w:rsid w:val="004057D1"/>
    <w:rsid w:val="0040584C"/>
    <w:rsid w:val="004066FB"/>
    <w:rsid w:val="0040693B"/>
    <w:rsid w:val="00406F49"/>
    <w:rsid w:val="0040748F"/>
    <w:rsid w:val="00407503"/>
    <w:rsid w:val="004079BA"/>
    <w:rsid w:val="0041023A"/>
    <w:rsid w:val="0041065E"/>
    <w:rsid w:val="004135DE"/>
    <w:rsid w:val="004135F0"/>
    <w:rsid w:val="004136A9"/>
    <w:rsid w:val="00413B45"/>
    <w:rsid w:val="00413F2F"/>
    <w:rsid w:val="00414C05"/>
    <w:rsid w:val="00414EB8"/>
    <w:rsid w:val="00414EE3"/>
    <w:rsid w:val="00415240"/>
    <w:rsid w:val="004153D9"/>
    <w:rsid w:val="00415959"/>
    <w:rsid w:val="00416028"/>
    <w:rsid w:val="00416C9A"/>
    <w:rsid w:val="00417204"/>
    <w:rsid w:val="00417250"/>
    <w:rsid w:val="00417F05"/>
    <w:rsid w:val="00417FE5"/>
    <w:rsid w:val="00420146"/>
    <w:rsid w:val="00421804"/>
    <w:rsid w:val="00423287"/>
    <w:rsid w:val="0042362A"/>
    <w:rsid w:val="00423A1E"/>
    <w:rsid w:val="004241E1"/>
    <w:rsid w:val="004248D3"/>
    <w:rsid w:val="0042512D"/>
    <w:rsid w:val="00425E7A"/>
    <w:rsid w:val="004262CC"/>
    <w:rsid w:val="00426BDF"/>
    <w:rsid w:val="00427998"/>
    <w:rsid w:val="00427A55"/>
    <w:rsid w:val="00427B80"/>
    <w:rsid w:val="00427D21"/>
    <w:rsid w:val="00430050"/>
    <w:rsid w:val="00430273"/>
    <w:rsid w:val="00431481"/>
    <w:rsid w:val="00431CB0"/>
    <w:rsid w:val="00432175"/>
    <w:rsid w:val="00432464"/>
    <w:rsid w:val="0043250F"/>
    <w:rsid w:val="00433667"/>
    <w:rsid w:val="00433C7D"/>
    <w:rsid w:val="00433D73"/>
    <w:rsid w:val="0043452D"/>
    <w:rsid w:val="004349A1"/>
    <w:rsid w:val="00434F11"/>
    <w:rsid w:val="004351C6"/>
    <w:rsid w:val="0043528B"/>
    <w:rsid w:val="004356CA"/>
    <w:rsid w:val="004358C7"/>
    <w:rsid w:val="004365C2"/>
    <w:rsid w:val="00436729"/>
    <w:rsid w:val="00437985"/>
    <w:rsid w:val="0044078C"/>
    <w:rsid w:val="00440F0D"/>
    <w:rsid w:val="00440FE4"/>
    <w:rsid w:val="004415D2"/>
    <w:rsid w:val="00441CA1"/>
    <w:rsid w:val="00441D59"/>
    <w:rsid w:val="00442345"/>
    <w:rsid w:val="004434E3"/>
    <w:rsid w:val="00444288"/>
    <w:rsid w:val="00444354"/>
    <w:rsid w:val="004445E1"/>
    <w:rsid w:val="00444689"/>
    <w:rsid w:val="004449B2"/>
    <w:rsid w:val="00444E7C"/>
    <w:rsid w:val="00444E8B"/>
    <w:rsid w:val="004455A9"/>
    <w:rsid w:val="00445D52"/>
    <w:rsid w:val="00445ED9"/>
    <w:rsid w:val="00446F94"/>
    <w:rsid w:val="004474E3"/>
    <w:rsid w:val="0044750E"/>
    <w:rsid w:val="00447D39"/>
    <w:rsid w:val="00447E26"/>
    <w:rsid w:val="00447EA0"/>
    <w:rsid w:val="00447EB6"/>
    <w:rsid w:val="004502AE"/>
    <w:rsid w:val="00450CAB"/>
    <w:rsid w:val="00451F35"/>
    <w:rsid w:val="00451FD6"/>
    <w:rsid w:val="004522D0"/>
    <w:rsid w:val="00452309"/>
    <w:rsid w:val="00452E9A"/>
    <w:rsid w:val="00452F11"/>
    <w:rsid w:val="00453058"/>
    <w:rsid w:val="00453569"/>
    <w:rsid w:val="00453AD9"/>
    <w:rsid w:val="0045471A"/>
    <w:rsid w:val="00454848"/>
    <w:rsid w:val="004550B9"/>
    <w:rsid w:val="00455364"/>
    <w:rsid w:val="00455600"/>
    <w:rsid w:val="00455789"/>
    <w:rsid w:val="00455ACB"/>
    <w:rsid w:val="0045681E"/>
    <w:rsid w:val="0045712A"/>
    <w:rsid w:val="004574CB"/>
    <w:rsid w:val="004575AD"/>
    <w:rsid w:val="00460FB6"/>
    <w:rsid w:val="0046129E"/>
    <w:rsid w:val="00461417"/>
    <w:rsid w:val="00461946"/>
    <w:rsid w:val="0046212D"/>
    <w:rsid w:val="004621AD"/>
    <w:rsid w:val="004627B2"/>
    <w:rsid w:val="004628D9"/>
    <w:rsid w:val="00462C9A"/>
    <w:rsid w:val="00462F00"/>
    <w:rsid w:val="00462F2C"/>
    <w:rsid w:val="0046354F"/>
    <w:rsid w:val="00463DB0"/>
    <w:rsid w:val="00464259"/>
    <w:rsid w:val="00464720"/>
    <w:rsid w:val="00464D1B"/>
    <w:rsid w:val="00464F90"/>
    <w:rsid w:val="00465EE7"/>
    <w:rsid w:val="004666FF"/>
    <w:rsid w:val="0046682A"/>
    <w:rsid w:val="00466A65"/>
    <w:rsid w:val="00467BC3"/>
    <w:rsid w:val="00467D18"/>
    <w:rsid w:val="00467D45"/>
    <w:rsid w:val="00470631"/>
    <w:rsid w:val="0047089C"/>
    <w:rsid w:val="00470F87"/>
    <w:rsid w:val="0047111D"/>
    <w:rsid w:val="00471C08"/>
    <w:rsid w:val="00471C28"/>
    <w:rsid w:val="00471CDD"/>
    <w:rsid w:val="00471F3A"/>
    <w:rsid w:val="00472865"/>
    <w:rsid w:val="0047306A"/>
    <w:rsid w:val="00473B4F"/>
    <w:rsid w:val="00473D67"/>
    <w:rsid w:val="00473FE5"/>
    <w:rsid w:val="00474B86"/>
    <w:rsid w:val="0047519C"/>
    <w:rsid w:val="00475376"/>
    <w:rsid w:val="00475DD5"/>
    <w:rsid w:val="00476056"/>
    <w:rsid w:val="0047623B"/>
    <w:rsid w:val="0047627F"/>
    <w:rsid w:val="00476472"/>
    <w:rsid w:val="00476912"/>
    <w:rsid w:val="00477F3E"/>
    <w:rsid w:val="00481859"/>
    <w:rsid w:val="0048200C"/>
    <w:rsid w:val="00482090"/>
    <w:rsid w:val="00482B18"/>
    <w:rsid w:val="00482E8D"/>
    <w:rsid w:val="00483023"/>
    <w:rsid w:val="0048310B"/>
    <w:rsid w:val="00485550"/>
    <w:rsid w:val="004859F2"/>
    <w:rsid w:val="00485D3F"/>
    <w:rsid w:val="004860B3"/>
    <w:rsid w:val="00487AB6"/>
    <w:rsid w:val="004900F7"/>
    <w:rsid w:val="004907BE"/>
    <w:rsid w:val="004911CB"/>
    <w:rsid w:val="00491676"/>
    <w:rsid w:val="00492125"/>
    <w:rsid w:val="00492295"/>
    <w:rsid w:val="0049299D"/>
    <w:rsid w:val="00493DEC"/>
    <w:rsid w:val="0049456A"/>
    <w:rsid w:val="00495188"/>
    <w:rsid w:val="00495531"/>
    <w:rsid w:val="00496545"/>
    <w:rsid w:val="004972E9"/>
    <w:rsid w:val="004A0441"/>
    <w:rsid w:val="004A07D2"/>
    <w:rsid w:val="004A083D"/>
    <w:rsid w:val="004A0999"/>
    <w:rsid w:val="004A120A"/>
    <w:rsid w:val="004A1CC8"/>
    <w:rsid w:val="004A43AF"/>
    <w:rsid w:val="004A4571"/>
    <w:rsid w:val="004A51A2"/>
    <w:rsid w:val="004A5712"/>
    <w:rsid w:val="004A5F44"/>
    <w:rsid w:val="004A64A9"/>
    <w:rsid w:val="004A64FE"/>
    <w:rsid w:val="004A659A"/>
    <w:rsid w:val="004A69B0"/>
    <w:rsid w:val="004A6CBB"/>
    <w:rsid w:val="004A6D5B"/>
    <w:rsid w:val="004A6DA8"/>
    <w:rsid w:val="004A7776"/>
    <w:rsid w:val="004A7BD3"/>
    <w:rsid w:val="004A7DC5"/>
    <w:rsid w:val="004B08A5"/>
    <w:rsid w:val="004B0B8D"/>
    <w:rsid w:val="004B0C5E"/>
    <w:rsid w:val="004B0D15"/>
    <w:rsid w:val="004B11EF"/>
    <w:rsid w:val="004B17B4"/>
    <w:rsid w:val="004B1977"/>
    <w:rsid w:val="004B1B82"/>
    <w:rsid w:val="004B1DDF"/>
    <w:rsid w:val="004B24CA"/>
    <w:rsid w:val="004B2E8A"/>
    <w:rsid w:val="004B31D2"/>
    <w:rsid w:val="004B472E"/>
    <w:rsid w:val="004B4D50"/>
    <w:rsid w:val="004B5911"/>
    <w:rsid w:val="004B5B6E"/>
    <w:rsid w:val="004B5BF1"/>
    <w:rsid w:val="004B62E4"/>
    <w:rsid w:val="004B6DCD"/>
    <w:rsid w:val="004B6EC8"/>
    <w:rsid w:val="004B752F"/>
    <w:rsid w:val="004C049C"/>
    <w:rsid w:val="004C0691"/>
    <w:rsid w:val="004C0BE0"/>
    <w:rsid w:val="004C1453"/>
    <w:rsid w:val="004C1EFF"/>
    <w:rsid w:val="004C2277"/>
    <w:rsid w:val="004C31F9"/>
    <w:rsid w:val="004C3486"/>
    <w:rsid w:val="004C3A6A"/>
    <w:rsid w:val="004C3BC7"/>
    <w:rsid w:val="004C4509"/>
    <w:rsid w:val="004C49AF"/>
    <w:rsid w:val="004C4B9F"/>
    <w:rsid w:val="004C5001"/>
    <w:rsid w:val="004C54EF"/>
    <w:rsid w:val="004C55F1"/>
    <w:rsid w:val="004C58BA"/>
    <w:rsid w:val="004C5CC6"/>
    <w:rsid w:val="004C643C"/>
    <w:rsid w:val="004C71D6"/>
    <w:rsid w:val="004C7274"/>
    <w:rsid w:val="004C79DF"/>
    <w:rsid w:val="004C7FE8"/>
    <w:rsid w:val="004D06DC"/>
    <w:rsid w:val="004D09F0"/>
    <w:rsid w:val="004D0B96"/>
    <w:rsid w:val="004D0C97"/>
    <w:rsid w:val="004D0E14"/>
    <w:rsid w:val="004D1AA0"/>
    <w:rsid w:val="004D1E1F"/>
    <w:rsid w:val="004D2005"/>
    <w:rsid w:val="004D2B1F"/>
    <w:rsid w:val="004D2D10"/>
    <w:rsid w:val="004D3079"/>
    <w:rsid w:val="004D366C"/>
    <w:rsid w:val="004D44DE"/>
    <w:rsid w:val="004D4DD8"/>
    <w:rsid w:val="004D6B71"/>
    <w:rsid w:val="004D6E2A"/>
    <w:rsid w:val="004D7E4B"/>
    <w:rsid w:val="004D7FA6"/>
    <w:rsid w:val="004E1F3A"/>
    <w:rsid w:val="004E2634"/>
    <w:rsid w:val="004E283B"/>
    <w:rsid w:val="004E29ED"/>
    <w:rsid w:val="004E342C"/>
    <w:rsid w:val="004E35E7"/>
    <w:rsid w:val="004E3A53"/>
    <w:rsid w:val="004E3D81"/>
    <w:rsid w:val="004E3F7E"/>
    <w:rsid w:val="004E4134"/>
    <w:rsid w:val="004E4265"/>
    <w:rsid w:val="004E43F1"/>
    <w:rsid w:val="004E48EB"/>
    <w:rsid w:val="004E6178"/>
    <w:rsid w:val="004E618F"/>
    <w:rsid w:val="004E675F"/>
    <w:rsid w:val="004E73E9"/>
    <w:rsid w:val="004E7EE4"/>
    <w:rsid w:val="004F0309"/>
    <w:rsid w:val="004F04E0"/>
    <w:rsid w:val="004F0BD4"/>
    <w:rsid w:val="004F0D0A"/>
    <w:rsid w:val="004F107D"/>
    <w:rsid w:val="004F15FE"/>
    <w:rsid w:val="004F18D1"/>
    <w:rsid w:val="004F1FED"/>
    <w:rsid w:val="004F277E"/>
    <w:rsid w:val="004F32C3"/>
    <w:rsid w:val="004F37FB"/>
    <w:rsid w:val="004F40BC"/>
    <w:rsid w:val="004F40D3"/>
    <w:rsid w:val="004F4CA5"/>
    <w:rsid w:val="004F4EB4"/>
    <w:rsid w:val="004F637E"/>
    <w:rsid w:val="004F6F73"/>
    <w:rsid w:val="004F71E4"/>
    <w:rsid w:val="00500B7C"/>
    <w:rsid w:val="00500CFF"/>
    <w:rsid w:val="005013DB"/>
    <w:rsid w:val="00501417"/>
    <w:rsid w:val="005015E1"/>
    <w:rsid w:val="0050169D"/>
    <w:rsid w:val="00501D4E"/>
    <w:rsid w:val="005030F0"/>
    <w:rsid w:val="005031C2"/>
    <w:rsid w:val="00503EBC"/>
    <w:rsid w:val="00503EF4"/>
    <w:rsid w:val="00504043"/>
    <w:rsid w:val="00505376"/>
    <w:rsid w:val="00505D81"/>
    <w:rsid w:val="0050636A"/>
    <w:rsid w:val="0050652B"/>
    <w:rsid w:val="005066F1"/>
    <w:rsid w:val="005067CA"/>
    <w:rsid w:val="00506F36"/>
    <w:rsid w:val="005074F2"/>
    <w:rsid w:val="0050752B"/>
    <w:rsid w:val="005077E6"/>
    <w:rsid w:val="00507B4D"/>
    <w:rsid w:val="00507BB1"/>
    <w:rsid w:val="00510373"/>
    <w:rsid w:val="00511113"/>
    <w:rsid w:val="00511146"/>
    <w:rsid w:val="00512376"/>
    <w:rsid w:val="00512B39"/>
    <w:rsid w:val="00513643"/>
    <w:rsid w:val="00513749"/>
    <w:rsid w:val="00513944"/>
    <w:rsid w:val="005148BD"/>
    <w:rsid w:val="00514B34"/>
    <w:rsid w:val="005150A2"/>
    <w:rsid w:val="00515808"/>
    <w:rsid w:val="0051606B"/>
    <w:rsid w:val="0051659B"/>
    <w:rsid w:val="005209F1"/>
    <w:rsid w:val="00520B29"/>
    <w:rsid w:val="00520BC9"/>
    <w:rsid w:val="005213BA"/>
    <w:rsid w:val="0052192E"/>
    <w:rsid w:val="00521D6B"/>
    <w:rsid w:val="0052279E"/>
    <w:rsid w:val="00523617"/>
    <w:rsid w:val="00523748"/>
    <w:rsid w:val="00523ABA"/>
    <w:rsid w:val="005246BB"/>
    <w:rsid w:val="00525436"/>
    <w:rsid w:val="0052597D"/>
    <w:rsid w:val="00525F1F"/>
    <w:rsid w:val="0052666B"/>
    <w:rsid w:val="00526691"/>
    <w:rsid w:val="0052692E"/>
    <w:rsid w:val="0052758A"/>
    <w:rsid w:val="005278E7"/>
    <w:rsid w:val="00527958"/>
    <w:rsid w:val="005279B8"/>
    <w:rsid w:val="00527C30"/>
    <w:rsid w:val="00530B94"/>
    <w:rsid w:val="00531287"/>
    <w:rsid w:val="0053133C"/>
    <w:rsid w:val="00531598"/>
    <w:rsid w:val="00531A2B"/>
    <w:rsid w:val="00531D65"/>
    <w:rsid w:val="00532420"/>
    <w:rsid w:val="00532597"/>
    <w:rsid w:val="00532841"/>
    <w:rsid w:val="0053292B"/>
    <w:rsid w:val="0053297E"/>
    <w:rsid w:val="0053408B"/>
    <w:rsid w:val="00534357"/>
    <w:rsid w:val="0053498B"/>
    <w:rsid w:val="00534E50"/>
    <w:rsid w:val="005359EF"/>
    <w:rsid w:val="00535A03"/>
    <w:rsid w:val="00535E88"/>
    <w:rsid w:val="00536236"/>
    <w:rsid w:val="005363BB"/>
    <w:rsid w:val="00536732"/>
    <w:rsid w:val="0053694D"/>
    <w:rsid w:val="005371D3"/>
    <w:rsid w:val="0053728A"/>
    <w:rsid w:val="00537DF6"/>
    <w:rsid w:val="00540B85"/>
    <w:rsid w:val="00540EB5"/>
    <w:rsid w:val="00540F5E"/>
    <w:rsid w:val="00541201"/>
    <w:rsid w:val="005416C8"/>
    <w:rsid w:val="00541D88"/>
    <w:rsid w:val="00541E16"/>
    <w:rsid w:val="005438AE"/>
    <w:rsid w:val="00544ACF"/>
    <w:rsid w:val="005451B4"/>
    <w:rsid w:val="00545AB6"/>
    <w:rsid w:val="00546221"/>
    <w:rsid w:val="0054677E"/>
    <w:rsid w:val="00546F8E"/>
    <w:rsid w:val="00547357"/>
    <w:rsid w:val="005504B1"/>
    <w:rsid w:val="005509BD"/>
    <w:rsid w:val="00550D58"/>
    <w:rsid w:val="00550EC0"/>
    <w:rsid w:val="005513BA"/>
    <w:rsid w:val="005517B3"/>
    <w:rsid w:val="005521A2"/>
    <w:rsid w:val="005522D7"/>
    <w:rsid w:val="00552A92"/>
    <w:rsid w:val="00552AF8"/>
    <w:rsid w:val="00552C7F"/>
    <w:rsid w:val="005533E7"/>
    <w:rsid w:val="00553534"/>
    <w:rsid w:val="00553C12"/>
    <w:rsid w:val="00554A53"/>
    <w:rsid w:val="0055543E"/>
    <w:rsid w:val="00555E24"/>
    <w:rsid w:val="00556661"/>
    <w:rsid w:val="00557064"/>
    <w:rsid w:val="005603C3"/>
    <w:rsid w:val="00561047"/>
    <w:rsid w:val="005612B8"/>
    <w:rsid w:val="00561C98"/>
    <w:rsid w:val="00561D82"/>
    <w:rsid w:val="00562476"/>
    <w:rsid w:val="00562FBB"/>
    <w:rsid w:val="0056311E"/>
    <w:rsid w:val="005635EC"/>
    <w:rsid w:val="0056386B"/>
    <w:rsid w:val="00563D77"/>
    <w:rsid w:val="00563F77"/>
    <w:rsid w:val="0056445A"/>
    <w:rsid w:val="00564B73"/>
    <w:rsid w:val="0056537F"/>
    <w:rsid w:val="00566698"/>
    <w:rsid w:val="00566BF6"/>
    <w:rsid w:val="00566C7F"/>
    <w:rsid w:val="0056703E"/>
    <w:rsid w:val="00567169"/>
    <w:rsid w:val="00567690"/>
    <w:rsid w:val="00567B7A"/>
    <w:rsid w:val="0057015B"/>
    <w:rsid w:val="005702C5"/>
    <w:rsid w:val="00570BB9"/>
    <w:rsid w:val="00571A3D"/>
    <w:rsid w:val="00571B4B"/>
    <w:rsid w:val="00571C28"/>
    <w:rsid w:val="00571C8B"/>
    <w:rsid w:val="00571E14"/>
    <w:rsid w:val="00571EF3"/>
    <w:rsid w:val="005722E9"/>
    <w:rsid w:val="00572B9B"/>
    <w:rsid w:val="00572CE2"/>
    <w:rsid w:val="005732FA"/>
    <w:rsid w:val="0057366B"/>
    <w:rsid w:val="00573A36"/>
    <w:rsid w:val="00573C8F"/>
    <w:rsid w:val="00573F96"/>
    <w:rsid w:val="00574064"/>
    <w:rsid w:val="005743AC"/>
    <w:rsid w:val="005744C4"/>
    <w:rsid w:val="00574D0A"/>
    <w:rsid w:val="00575178"/>
    <w:rsid w:val="00575569"/>
    <w:rsid w:val="005756D0"/>
    <w:rsid w:val="00575B2F"/>
    <w:rsid w:val="00575E2F"/>
    <w:rsid w:val="005760E6"/>
    <w:rsid w:val="0057636E"/>
    <w:rsid w:val="005763D0"/>
    <w:rsid w:val="005769EA"/>
    <w:rsid w:val="00576D63"/>
    <w:rsid w:val="005770EC"/>
    <w:rsid w:val="00577281"/>
    <w:rsid w:val="00577EFC"/>
    <w:rsid w:val="005805D6"/>
    <w:rsid w:val="00581763"/>
    <w:rsid w:val="005817DA"/>
    <w:rsid w:val="005821FD"/>
    <w:rsid w:val="0058251D"/>
    <w:rsid w:val="005825DB"/>
    <w:rsid w:val="00582BCD"/>
    <w:rsid w:val="005836BC"/>
    <w:rsid w:val="00583885"/>
    <w:rsid w:val="00585246"/>
    <w:rsid w:val="0058551A"/>
    <w:rsid w:val="0058570E"/>
    <w:rsid w:val="00585BF3"/>
    <w:rsid w:val="005863E0"/>
    <w:rsid w:val="00586CCE"/>
    <w:rsid w:val="00590337"/>
    <w:rsid w:val="005903B5"/>
    <w:rsid w:val="005905EB"/>
    <w:rsid w:val="00590665"/>
    <w:rsid w:val="00590B11"/>
    <w:rsid w:val="00590C9F"/>
    <w:rsid w:val="00590E6F"/>
    <w:rsid w:val="005910EE"/>
    <w:rsid w:val="00591777"/>
    <w:rsid w:val="0059192A"/>
    <w:rsid w:val="00591CA6"/>
    <w:rsid w:val="0059301C"/>
    <w:rsid w:val="005933BD"/>
    <w:rsid w:val="0059362C"/>
    <w:rsid w:val="00593EFE"/>
    <w:rsid w:val="00594261"/>
    <w:rsid w:val="00594414"/>
    <w:rsid w:val="005946A5"/>
    <w:rsid w:val="0059546E"/>
    <w:rsid w:val="00595BA0"/>
    <w:rsid w:val="00595E5F"/>
    <w:rsid w:val="005962D4"/>
    <w:rsid w:val="0059657E"/>
    <w:rsid w:val="005969D2"/>
    <w:rsid w:val="0059705E"/>
    <w:rsid w:val="0059733F"/>
    <w:rsid w:val="00597EC9"/>
    <w:rsid w:val="00597F85"/>
    <w:rsid w:val="005A0007"/>
    <w:rsid w:val="005A0497"/>
    <w:rsid w:val="005A07C9"/>
    <w:rsid w:val="005A1634"/>
    <w:rsid w:val="005A218B"/>
    <w:rsid w:val="005A220F"/>
    <w:rsid w:val="005A2D3F"/>
    <w:rsid w:val="005A3223"/>
    <w:rsid w:val="005A3661"/>
    <w:rsid w:val="005A3F6B"/>
    <w:rsid w:val="005A4461"/>
    <w:rsid w:val="005A4AF8"/>
    <w:rsid w:val="005A4CC6"/>
    <w:rsid w:val="005A4F9D"/>
    <w:rsid w:val="005A5141"/>
    <w:rsid w:val="005A5B24"/>
    <w:rsid w:val="005A6DAE"/>
    <w:rsid w:val="005A6DB2"/>
    <w:rsid w:val="005A78E9"/>
    <w:rsid w:val="005A7B29"/>
    <w:rsid w:val="005A7C72"/>
    <w:rsid w:val="005B0623"/>
    <w:rsid w:val="005B1006"/>
    <w:rsid w:val="005B173C"/>
    <w:rsid w:val="005B1AC0"/>
    <w:rsid w:val="005B1E1F"/>
    <w:rsid w:val="005B2C82"/>
    <w:rsid w:val="005B3CB2"/>
    <w:rsid w:val="005B4101"/>
    <w:rsid w:val="005B45C9"/>
    <w:rsid w:val="005B4843"/>
    <w:rsid w:val="005B4C83"/>
    <w:rsid w:val="005B516F"/>
    <w:rsid w:val="005B5527"/>
    <w:rsid w:val="005B5BDA"/>
    <w:rsid w:val="005B60E6"/>
    <w:rsid w:val="005B62F7"/>
    <w:rsid w:val="005B741D"/>
    <w:rsid w:val="005B7776"/>
    <w:rsid w:val="005C04C5"/>
    <w:rsid w:val="005C0B45"/>
    <w:rsid w:val="005C0E9D"/>
    <w:rsid w:val="005C0FBA"/>
    <w:rsid w:val="005C10B8"/>
    <w:rsid w:val="005C21A4"/>
    <w:rsid w:val="005C2476"/>
    <w:rsid w:val="005C2A4C"/>
    <w:rsid w:val="005C2BDE"/>
    <w:rsid w:val="005C2C60"/>
    <w:rsid w:val="005C2C97"/>
    <w:rsid w:val="005C2EE0"/>
    <w:rsid w:val="005C3629"/>
    <w:rsid w:val="005C3637"/>
    <w:rsid w:val="005C3CBC"/>
    <w:rsid w:val="005C4312"/>
    <w:rsid w:val="005C444A"/>
    <w:rsid w:val="005C48D9"/>
    <w:rsid w:val="005C4E62"/>
    <w:rsid w:val="005C57E9"/>
    <w:rsid w:val="005C6883"/>
    <w:rsid w:val="005C6F26"/>
    <w:rsid w:val="005C7166"/>
    <w:rsid w:val="005C7B5A"/>
    <w:rsid w:val="005C7CC0"/>
    <w:rsid w:val="005C7FD2"/>
    <w:rsid w:val="005D04D2"/>
    <w:rsid w:val="005D0A1C"/>
    <w:rsid w:val="005D0CCA"/>
    <w:rsid w:val="005D1B1E"/>
    <w:rsid w:val="005D1BC7"/>
    <w:rsid w:val="005D2139"/>
    <w:rsid w:val="005D22D7"/>
    <w:rsid w:val="005D277E"/>
    <w:rsid w:val="005D2A67"/>
    <w:rsid w:val="005D2EFC"/>
    <w:rsid w:val="005D300B"/>
    <w:rsid w:val="005D303E"/>
    <w:rsid w:val="005D3D0D"/>
    <w:rsid w:val="005D539B"/>
    <w:rsid w:val="005D5F52"/>
    <w:rsid w:val="005D655F"/>
    <w:rsid w:val="005D7075"/>
    <w:rsid w:val="005D70E6"/>
    <w:rsid w:val="005E037B"/>
    <w:rsid w:val="005E0865"/>
    <w:rsid w:val="005E25D0"/>
    <w:rsid w:val="005E34A0"/>
    <w:rsid w:val="005E3700"/>
    <w:rsid w:val="005E452B"/>
    <w:rsid w:val="005E46CA"/>
    <w:rsid w:val="005E495F"/>
    <w:rsid w:val="005E5153"/>
    <w:rsid w:val="005E55DA"/>
    <w:rsid w:val="005E55E4"/>
    <w:rsid w:val="005E5A56"/>
    <w:rsid w:val="005E6341"/>
    <w:rsid w:val="005E6950"/>
    <w:rsid w:val="005E7C27"/>
    <w:rsid w:val="005F055A"/>
    <w:rsid w:val="005F06CE"/>
    <w:rsid w:val="005F10E4"/>
    <w:rsid w:val="005F143F"/>
    <w:rsid w:val="005F1641"/>
    <w:rsid w:val="005F196A"/>
    <w:rsid w:val="005F1B4D"/>
    <w:rsid w:val="005F1F48"/>
    <w:rsid w:val="005F1FC9"/>
    <w:rsid w:val="005F21B0"/>
    <w:rsid w:val="005F2694"/>
    <w:rsid w:val="005F28F8"/>
    <w:rsid w:val="005F2A6F"/>
    <w:rsid w:val="005F2BA0"/>
    <w:rsid w:val="005F2FFF"/>
    <w:rsid w:val="005F36AC"/>
    <w:rsid w:val="005F38C1"/>
    <w:rsid w:val="005F3973"/>
    <w:rsid w:val="005F3E2A"/>
    <w:rsid w:val="005F3E5A"/>
    <w:rsid w:val="005F42EC"/>
    <w:rsid w:val="005F4436"/>
    <w:rsid w:val="005F52ED"/>
    <w:rsid w:val="005F5D3C"/>
    <w:rsid w:val="005F656C"/>
    <w:rsid w:val="005F6B97"/>
    <w:rsid w:val="005F6F63"/>
    <w:rsid w:val="005F76B9"/>
    <w:rsid w:val="005F7D7F"/>
    <w:rsid w:val="0060030D"/>
    <w:rsid w:val="006004C2"/>
    <w:rsid w:val="0060087B"/>
    <w:rsid w:val="00600CE1"/>
    <w:rsid w:val="00600F1E"/>
    <w:rsid w:val="006012EA"/>
    <w:rsid w:val="006020EF"/>
    <w:rsid w:val="0060297F"/>
    <w:rsid w:val="00603150"/>
    <w:rsid w:val="00603576"/>
    <w:rsid w:val="00604457"/>
    <w:rsid w:val="00604F9C"/>
    <w:rsid w:val="00605039"/>
    <w:rsid w:val="0060567C"/>
    <w:rsid w:val="0060699D"/>
    <w:rsid w:val="006069E3"/>
    <w:rsid w:val="006074C0"/>
    <w:rsid w:val="006075CC"/>
    <w:rsid w:val="00611A27"/>
    <w:rsid w:val="00611DA2"/>
    <w:rsid w:val="006124B5"/>
    <w:rsid w:val="006126B3"/>
    <w:rsid w:val="00612C14"/>
    <w:rsid w:val="00612DC7"/>
    <w:rsid w:val="0061372D"/>
    <w:rsid w:val="006141F2"/>
    <w:rsid w:val="0061456C"/>
    <w:rsid w:val="006148E3"/>
    <w:rsid w:val="00615203"/>
    <w:rsid w:val="00615A82"/>
    <w:rsid w:val="00615FC0"/>
    <w:rsid w:val="00616FD4"/>
    <w:rsid w:val="006205EF"/>
    <w:rsid w:val="00620AFA"/>
    <w:rsid w:val="00620B3B"/>
    <w:rsid w:val="00621C5E"/>
    <w:rsid w:val="00621E61"/>
    <w:rsid w:val="006225EE"/>
    <w:rsid w:val="00622AC1"/>
    <w:rsid w:val="00622DA1"/>
    <w:rsid w:val="00622F02"/>
    <w:rsid w:val="006240DF"/>
    <w:rsid w:val="0062446F"/>
    <w:rsid w:val="00624E24"/>
    <w:rsid w:val="00625E18"/>
    <w:rsid w:val="00625E32"/>
    <w:rsid w:val="006261F7"/>
    <w:rsid w:val="00626224"/>
    <w:rsid w:val="0062639E"/>
    <w:rsid w:val="006265A6"/>
    <w:rsid w:val="006273E4"/>
    <w:rsid w:val="00627F40"/>
    <w:rsid w:val="00630033"/>
    <w:rsid w:val="0063026B"/>
    <w:rsid w:val="006304A0"/>
    <w:rsid w:val="00630885"/>
    <w:rsid w:val="006309A2"/>
    <w:rsid w:val="00630A47"/>
    <w:rsid w:val="00630D25"/>
    <w:rsid w:val="00630EF3"/>
    <w:rsid w:val="0063127E"/>
    <w:rsid w:val="006322AB"/>
    <w:rsid w:val="00632430"/>
    <w:rsid w:val="0063262B"/>
    <w:rsid w:val="00632851"/>
    <w:rsid w:val="00632D32"/>
    <w:rsid w:val="006335B0"/>
    <w:rsid w:val="0063415E"/>
    <w:rsid w:val="00634597"/>
    <w:rsid w:val="00635038"/>
    <w:rsid w:val="006350E4"/>
    <w:rsid w:val="00635418"/>
    <w:rsid w:val="006355B7"/>
    <w:rsid w:val="00635E9F"/>
    <w:rsid w:val="00636F35"/>
    <w:rsid w:val="00637993"/>
    <w:rsid w:val="0064007B"/>
    <w:rsid w:val="006405B8"/>
    <w:rsid w:val="00640C12"/>
    <w:rsid w:val="00640E6D"/>
    <w:rsid w:val="00641999"/>
    <w:rsid w:val="00641A35"/>
    <w:rsid w:val="00641B30"/>
    <w:rsid w:val="00641EFA"/>
    <w:rsid w:val="00641FB4"/>
    <w:rsid w:val="006422B2"/>
    <w:rsid w:val="00642361"/>
    <w:rsid w:val="00642402"/>
    <w:rsid w:val="006424A5"/>
    <w:rsid w:val="006424C1"/>
    <w:rsid w:val="0064267E"/>
    <w:rsid w:val="00642933"/>
    <w:rsid w:val="00642FE7"/>
    <w:rsid w:val="006439DF"/>
    <w:rsid w:val="00643EBF"/>
    <w:rsid w:val="00644366"/>
    <w:rsid w:val="006459BA"/>
    <w:rsid w:val="00645D74"/>
    <w:rsid w:val="006462CD"/>
    <w:rsid w:val="0064659A"/>
    <w:rsid w:val="00646C1B"/>
    <w:rsid w:val="00646C38"/>
    <w:rsid w:val="00647632"/>
    <w:rsid w:val="00647B2F"/>
    <w:rsid w:val="00647DB3"/>
    <w:rsid w:val="00647E03"/>
    <w:rsid w:val="00650EE3"/>
    <w:rsid w:val="00651670"/>
    <w:rsid w:val="006518C0"/>
    <w:rsid w:val="006528E6"/>
    <w:rsid w:val="00652DB0"/>
    <w:rsid w:val="00654258"/>
    <w:rsid w:val="0065463E"/>
    <w:rsid w:val="00654FAF"/>
    <w:rsid w:val="00655024"/>
    <w:rsid w:val="00655471"/>
    <w:rsid w:val="0065558C"/>
    <w:rsid w:val="00655AB5"/>
    <w:rsid w:val="00655E67"/>
    <w:rsid w:val="006563AC"/>
    <w:rsid w:val="00656B45"/>
    <w:rsid w:val="00656E8E"/>
    <w:rsid w:val="00657223"/>
    <w:rsid w:val="006579C8"/>
    <w:rsid w:val="006579DB"/>
    <w:rsid w:val="006608B8"/>
    <w:rsid w:val="00661F85"/>
    <w:rsid w:val="006620EC"/>
    <w:rsid w:val="00662C8B"/>
    <w:rsid w:val="00662F6B"/>
    <w:rsid w:val="00663473"/>
    <w:rsid w:val="0066388E"/>
    <w:rsid w:val="006638FC"/>
    <w:rsid w:val="00663CA8"/>
    <w:rsid w:val="00664818"/>
    <w:rsid w:val="00664A9E"/>
    <w:rsid w:val="006656DD"/>
    <w:rsid w:val="00665A64"/>
    <w:rsid w:val="00665C50"/>
    <w:rsid w:val="00665D32"/>
    <w:rsid w:val="0066600B"/>
    <w:rsid w:val="00666242"/>
    <w:rsid w:val="006666FC"/>
    <w:rsid w:val="006667B2"/>
    <w:rsid w:val="00666A9E"/>
    <w:rsid w:val="00667C32"/>
    <w:rsid w:val="00670297"/>
    <w:rsid w:val="00670333"/>
    <w:rsid w:val="006705C1"/>
    <w:rsid w:val="00670C49"/>
    <w:rsid w:val="00670E41"/>
    <w:rsid w:val="00671D7F"/>
    <w:rsid w:val="00671E68"/>
    <w:rsid w:val="006720FC"/>
    <w:rsid w:val="0067218D"/>
    <w:rsid w:val="00672365"/>
    <w:rsid w:val="00672969"/>
    <w:rsid w:val="00672F93"/>
    <w:rsid w:val="006733BA"/>
    <w:rsid w:val="00673467"/>
    <w:rsid w:val="00674533"/>
    <w:rsid w:val="006749FB"/>
    <w:rsid w:val="0067509F"/>
    <w:rsid w:val="006751C6"/>
    <w:rsid w:val="00675FC1"/>
    <w:rsid w:val="00676B83"/>
    <w:rsid w:val="00676C7A"/>
    <w:rsid w:val="00677098"/>
    <w:rsid w:val="00677484"/>
    <w:rsid w:val="006774DF"/>
    <w:rsid w:val="00677568"/>
    <w:rsid w:val="00677AA2"/>
    <w:rsid w:val="006802B9"/>
    <w:rsid w:val="006804C2"/>
    <w:rsid w:val="0068070F"/>
    <w:rsid w:val="006814DF"/>
    <w:rsid w:val="00681B9F"/>
    <w:rsid w:val="00681E4F"/>
    <w:rsid w:val="00681FD7"/>
    <w:rsid w:val="00682145"/>
    <w:rsid w:val="006822D8"/>
    <w:rsid w:val="00682693"/>
    <w:rsid w:val="006828F0"/>
    <w:rsid w:val="0068295F"/>
    <w:rsid w:val="00682BBC"/>
    <w:rsid w:val="00682D13"/>
    <w:rsid w:val="00682ED4"/>
    <w:rsid w:val="00683A5B"/>
    <w:rsid w:val="00683AD3"/>
    <w:rsid w:val="00683B4C"/>
    <w:rsid w:val="00683BBD"/>
    <w:rsid w:val="00683C10"/>
    <w:rsid w:val="00684A83"/>
    <w:rsid w:val="00684ABF"/>
    <w:rsid w:val="00685528"/>
    <w:rsid w:val="00685B7B"/>
    <w:rsid w:val="00686010"/>
    <w:rsid w:val="00686DA0"/>
    <w:rsid w:val="00686E0B"/>
    <w:rsid w:val="00686FB5"/>
    <w:rsid w:val="0068725A"/>
    <w:rsid w:val="00690C2D"/>
    <w:rsid w:val="0069107F"/>
    <w:rsid w:val="00691D72"/>
    <w:rsid w:val="00692215"/>
    <w:rsid w:val="00692247"/>
    <w:rsid w:val="00692431"/>
    <w:rsid w:val="0069339D"/>
    <w:rsid w:val="00693C01"/>
    <w:rsid w:val="006947EF"/>
    <w:rsid w:val="006953A5"/>
    <w:rsid w:val="00695D86"/>
    <w:rsid w:val="00695F43"/>
    <w:rsid w:val="00696199"/>
    <w:rsid w:val="00696202"/>
    <w:rsid w:val="00697F9A"/>
    <w:rsid w:val="006A02A2"/>
    <w:rsid w:val="006A0CB5"/>
    <w:rsid w:val="006A0EF6"/>
    <w:rsid w:val="006A13E0"/>
    <w:rsid w:val="006A15A6"/>
    <w:rsid w:val="006A1802"/>
    <w:rsid w:val="006A1B6D"/>
    <w:rsid w:val="006A22A7"/>
    <w:rsid w:val="006A2E28"/>
    <w:rsid w:val="006A3EF7"/>
    <w:rsid w:val="006A5BE2"/>
    <w:rsid w:val="006A6174"/>
    <w:rsid w:val="006A62E0"/>
    <w:rsid w:val="006A63E9"/>
    <w:rsid w:val="006A6783"/>
    <w:rsid w:val="006A7745"/>
    <w:rsid w:val="006A7980"/>
    <w:rsid w:val="006A7E1F"/>
    <w:rsid w:val="006B038E"/>
    <w:rsid w:val="006B05DF"/>
    <w:rsid w:val="006B06E8"/>
    <w:rsid w:val="006B13C0"/>
    <w:rsid w:val="006B206D"/>
    <w:rsid w:val="006B24BD"/>
    <w:rsid w:val="006B28F4"/>
    <w:rsid w:val="006B2BDC"/>
    <w:rsid w:val="006B2E8C"/>
    <w:rsid w:val="006B31E2"/>
    <w:rsid w:val="006B3C7D"/>
    <w:rsid w:val="006B3CFE"/>
    <w:rsid w:val="006B3DE0"/>
    <w:rsid w:val="006B3E4F"/>
    <w:rsid w:val="006B3F12"/>
    <w:rsid w:val="006B4540"/>
    <w:rsid w:val="006B4C3A"/>
    <w:rsid w:val="006B5154"/>
    <w:rsid w:val="006B526D"/>
    <w:rsid w:val="006B56C5"/>
    <w:rsid w:val="006B589C"/>
    <w:rsid w:val="006B5B2C"/>
    <w:rsid w:val="006B5FC4"/>
    <w:rsid w:val="006B7295"/>
    <w:rsid w:val="006B765A"/>
    <w:rsid w:val="006B78A7"/>
    <w:rsid w:val="006B7A2C"/>
    <w:rsid w:val="006B7D63"/>
    <w:rsid w:val="006B7F08"/>
    <w:rsid w:val="006B7FD3"/>
    <w:rsid w:val="006C01F9"/>
    <w:rsid w:val="006C056F"/>
    <w:rsid w:val="006C0F93"/>
    <w:rsid w:val="006C11A0"/>
    <w:rsid w:val="006C164C"/>
    <w:rsid w:val="006C1D35"/>
    <w:rsid w:val="006C1D4B"/>
    <w:rsid w:val="006C282B"/>
    <w:rsid w:val="006C300E"/>
    <w:rsid w:val="006C358C"/>
    <w:rsid w:val="006C3F9E"/>
    <w:rsid w:val="006C450C"/>
    <w:rsid w:val="006C70E5"/>
    <w:rsid w:val="006D005B"/>
    <w:rsid w:val="006D0B3E"/>
    <w:rsid w:val="006D124E"/>
    <w:rsid w:val="006D194C"/>
    <w:rsid w:val="006D1E75"/>
    <w:rsid w:val="006D2539"/>
    <w:rsid w:val="006D25BB"/>
    <w:rsid w:val="006D3915"/>
    <w:rsid w:val="006D4A16"/>
    <w:rsid w:val="006D4CF7"/>
    <w:rsid w:val="006D50FE"/>
    <w:rsid w:val="006D6399"/>
    <w:rsid w:val="006D6AEA"/>
    <w:rsid w:val="006D6C4B"/>
    <w:rsid w:val="006D6CED"/>
    <w:rsid w:val="006D6EF2"/>
    <w:rsid w:val="006D7269"/>
    <w:rsid w:val="006D7478"/>
    <w:rsid w:val="006D756C"/>
    <w:rsid w:val="006D7B51"/>
    <w:rsid w:val="006E04D7"/>
    <w:rsid w:val="006E068C"/>
    <w:rsid w:val="006E07BC"/>
    <w:rsid w:val="006E096B"/>
    <w:rsid w:val="006E169F"/>
    <w:rsid w:val="006E32CE"/>
    <w:rsid w:val="006E32E9"/>
    <w:rsid w:val="006E3416"/>
    <w:rsid w:val="006E4D00"/>
    <w:rsid w:val="006E4DD8"/>
    <w:rsid w:val="006E517E"/>
    <w:rsid w:val="006E6222"/>
    <w:rsid w:val="006E6666"/>
    <w:rsid w:val="006E7429"/>
    <w:rsid w:val="006E78F0"/>
    <w:rsid w:val="006F01D5"/>
    <w:rsid w:val="006F0E0B"/>
    <w:rsid w:val="006F0F27"/>
    <w:rsid w:val="006F12E1"/>
    <w:rsid w:val="006F16D8"/>
    <w:rsid w:val="006F1FAB"/>
    <w:rsid w:val="006F2167"/>
    <w:rsid w:val="006F26C6"/>
    <w:rsid w:val="006F3C39"/>
    <w:rsid w:val="006F3D7D"/>
    <w:rsid w:val="006F4FF1"/>
    <w:rsid w:val="006F7884"/>
    <w:rsid w:val="006F7C0D"/>
    <w:rsid w:val="00700101"/>
    <w:rsid w:val="0070017C"/>
    <w:rsid w:val="00700378"/>
    <w:rsid w:val="007009F6"/>
    <w:rsid w:val="007013CC"/>
    <w:rsid w:val="0070150B"/>
    <w:rsid w:val="0070199C"/>
    <w:rsid w:val="00701F4A"/>
    <w:rsid w:val="00703004"/>
    <w:rsid w:val="0070301A"/>
    <w:rsid w:val="00703F0F"/>
    <w:rsid w:val="0070443F"/>
    <w:rsid w:val="0070461F"/>
    <w:rsid w:val="00704818"/>
    <w:rsid w:val="00704B0F"/>
    <w:rsid w:val="00704DE1"/>
    <w:rsid w:val="007059BE"/>
    <w:rsid w:val="007064D8"/>
    <w:rsid w:val="007066AA"/>
    <w:rsid w:val="00707DD4"/>
    <w:rsid w:val="00707FA5"/>
    <w:rsid w:val="00710411"/>
    <w:rsid w:val="0071084B"/>
    <w:rsid w:val="00710B7E"/>
    <w:rsid w:val="00710BAC"/>
    <w:rsid w:val="007113FF"/>
    <w:rsid w:val="00711A71"/>
    <w:rsid w:val="0071252B"/>
    <w:rsid w:val="00713462"/>
    <w:rsid w:val="0071373F"/>
    <w:rsid w:val="007137FE"/>
    <w:rsid w:val="00714C09"/>
    <w:rsid w:val="00715336"/>
    <w:rsid w:val="007158B6"/>
    <w:rsid w:val="00715D2C"/>
    <w:rsid w:val="00715DC6"/>
    <w:rsid w:val="007161EB"/>
    <w:rsid w:val="00716B90"/>
    <w:rsid w:val="00716C00"/>
    <w:rsid w:val="0071719E"/>
    <w:rsid w:val="0071756A"/>
    <w:rsid w:val="007176F2"/>
    <w:rsid w:val="00717F51"/>
    <w:rsid w:val="007210E5"/>
    <w:rsid w:val="007213B7"/>
    <w:rsid w:val="00721574"/>
    <w:rsid w:val="00721656"/>
    <w:rsid w:val="0072194D"/>
    <w:rsid w:val="0072195F"/>
    <w:rsid w:val="00721A5E"/>
    <w:rsid w:val="00721B16"/>
    <w:rsid w:val="00721BD0"/>
    <w:rsid w:val="00721DE6"/>
    <w:rsid w:val="00723098"/>
    <w:rsid w:val="00724101"/>
    <w:rsid w:val="007250AA"/>
    <w:rsid w:val="00726B96"/>
    <w:rsid w:val="007278DE"/>
    <w:rsid w:val="0073007F"/>
    <w:rsid w:val="00731A4D"/>
    <w:rsid w:val="00731EC5"/>
    <w:rsid w:val="00731F46"/>
    <w:rsid w:val="007321E2"/>
    <w:rsid w:val="0073340D"/>
    <w:rsid w:val="00733537"/>
    <w:rsid w:val="0073370E"/>
    <w:rsid w:val="00733E00"/>
    <w:rsid w:val="0073490B"/>
    <w:rsid w:val="00734BD8"/>
    <w:rsid w:val="007352BE"/>
    <w:rsid w:val="007352F8"/>
    <w:rsid w:val="007353A0"/>
    <w:rsid w:val="007357A9"/>
    <w:rsid w:val="007359CC"/>
    <w:rsid w:val="00735B13"/>
    <w:rsid w:val="0073656C"/>
    <w:rsid w:val="00736874"/>
    <w:rsid w:val="00737A22"/>
    <w:rsid w:val="007401C6"/>
    <w:rsid w:val="00740D7D"/>
    <w:rsid w:val="00740DC4"/>
    <w:rsid w:val="007426CA"/>
    <w:rsid w:val="00742870"/>
    <w:rsid w:val="00742CB8"/>
    <w:rsid w:val="00743530"/>
    <w:rsid w:val="00743DD8"/>
    <w:rsid w:val="007442E1"/>
    <w:rsid w:val="00744F83"/>
    <w:rsid w:val="00745306"/>
    <w:rsid w:val="007454E1"/>
    <w:rsid w:val="007462D2"/>
    <w:rsid w:val="0074672B"/>
    <w:rsid w:val="00746FBF"/>
    <w:rsid w:val="007472D5"/>
    <w:rsid w:val="00747842"/>
    <w:rsid w:val="007478B0"/>
    <w:rsid w:val="00747DC2"/>
    <w:rsid w:val="00750208"/>
    <w:rsid w:val="007505C9"/>
    <w:rsid w:val="007507C0"/>
    <w:rsid w:val="007507DC"/>
    <w:rsid w:val="00750B42"/>
    <w:rsid w:val="007514FB"/>
    <w:rsid w:val="00751C6B"/>
    <w:rsid w:val="0075284D"/>
    <w:rsid w:val="00752AD1"/>
    <w:rsid w:val="00752B49"/>
    <w:rsid w:val="00752CD3"/>
    <w:rsid w:val="007532F9"/>
    <w:rsid w:val="00753849"/>
    <w:rsid w:val="00754448"/>
    <w:rsid w:val="0075468C"/>
    <w:rsid w:val="00755683"/>
    <w:rsid w:val="00755785"/>
    <w:rsid w:val="007559EA"/>
    <w:rsid w:val="00755B14"/>
    <w:rsid w:val="00755D2A"/>
    <w:rsid w:val="00756312"/>
    <w:rsid w:val="00756864"/>
    <w:rsid w:val="00757420"/>
    <w:rsid w:val="00757831"/>
    <w:rsid w:val="00757F42"/>
    <w:rsid w:val="00760AD3"/>
    <w:rsid w:val="00760DA1"/>
    <w:rsid w:val="007617FF"/>
    <w:rsid w:val="00762903"/>
    <w:rsid w:val="00762D24"/>
    <w:rsid w:val="00762F56"/>
    <w:rsid w:val="00763B10"/>
    <w:rsid w:val="00763C4A"/>
    <w:rsid w:val="007650B1"/>
    <w:rsid w:val="0076512F"/>
    <w:rsid w:val="00765467"/>
    <w:rsid w:val="007655AF"/>
    <w:rsid w:val="0076573D"/>
    <w:rsid w:val="00766AC7"/>
    <w:rsid w:val="007670DC"/>
    <w:rsid w:val="0076794F"/>
    <w:rsid w:val="00770C13"/>
    <w:rsid w:val="0077153D"/>
    <w:rsid w:val="00771C98"/>
    <w:rsid w:val="00772050"/>
    <w:rsid w:val="00772725"/>
    <w:rsid w:val="00772A43"/>
    <w:rsid w:val="007730C7"/>
    <w:rsid w:val="00773135"/>
    <w:rsid w:val="00773F81"/>
    <w:rsid w:val="0077428B"/>
    <w:rsid w:val="007742B6"/>
    <w:rsid w:val="00774799"/>
    <w:rsid w:val="007747F5"/>
    <w:rsid w:val="00774897"/>
    <w:rsid w:val="00774E7C"/>
    <w:rsid w:val="00774ED6"/>
    <w:rsid w:val="00775203"/>
    <w:rsid w:val="0077540C"/>
    <w:rsid w:val="007754A7"/>
    <w:rsid w:val="00776651"/>
    <w:rsid w:val="0077669A"/>
    <w:rsid w:val="00776E2A"/>
    <w:rsid w:val="0077769D"/>
    <w:rsid w:val="0077785D"/>
    <w:rsid w:val="00780B59"/>
    <w:rsid w:val="00780E26"/>
    <w:rsid w:val="007815EF"/>
    <w:rsid w:val="0078179B"/>
    <w:rsid w:val="00781999"/>
    <w:rsid w:val="00781A03"/>
    <w:rsid w:val="00781A8F"/>
    <w:rsid w:val="00781FDB"/>
    <w:rsid w:val="0078218D"/>
    <w:rsid w:val="007826E5"/>
    <w:rsid w:val="00782C8D"/>
    <w:rsid w:val="00782D34"/>
    <w:rsid w:val="00782ECF"/>
    <w:rsid w:val="0078387F"/>
    <w:rsid w:val="00783A45"/>
    <w:rsid w:val="00783D0F"/>
    <w:rsid w:val="00784236"/>
    <w:rsid w:val="007849B9"/>
    <w:rsid w:val="0078564D"/>
    <w:rsid w:val="00785F22"/>
    <w:rsid w:val="00786004"/>
    <w:rsid w:val="007862E0"/>
    <w:rsid w:val="00786543"/>
    <w:rsid w:val="00786AB9"/>
    <w:rsid w:val="00786B2A"/>
    <w:rsid w:val="00786F9E"/>
    <w:rsid w:val="007873F1"/>
    <w:rsid w:val="00787C17"/>
    <w:rsid w:val="00790ED9"/>
    <w:rsid w:val="0079194E"/>
    <w:rsid w:val="00791983"/>
    <w:rsid w:val="00792085"/>
    <w:rsid w:val="00792A4D"/>
    <w:rsid w:val="007930AF"/>
    <w:rsid w:val="0079384C"/>
    <w:rsid w:val="00793B55"/>
    <w:rsid w:val="00794494"/>
    <w:rsid w:val="00795037"/>
    <w:rsid w:val="007950AF"/>
    <w:rsid w:val="007956D5"/>
    <w:rsid w:val="007956EB"/>
    <w:rsid w:val="00795F3C"/>
    <w:rsid w:val="00796C97"/>
    <w:rsid w:val="00797DEF"/>
    <w:rsid w:val="007A010A"/>
    <w:rsid w:val="007A01F9"/>
    <w:rsid w:val="007A098F"/>
    <w:rsid w:val="007A0B67"/>
    <w:rsid w:val="007A0C58"/>
    <w:rsid w:val="007A1166"/>
    <w:rsid w:val="007A1632"/>
    <w:rsid w:val="007A2ADF"/>
    <w:rsid w:val="007A3772"/>
    <w:rsid w:val="007A3DBD"/>
    <w:rsid w:val="007A40D5"/>
    <w:rsid w:val="007A5423"/>
    <w:rsid w:val="007A5841"/>
    <w:rsid w:val="007A5D06"/>
    <w:rsid w:val="007A5E53"/>
    <w:rsid w:val="007A6A3D"/>
    <w:rsid w:val="007A6A66"/>
    <w:rsid w:val="007A6A67"/>
    <w:rsid w:val="007A7479"/>
    <w:rsid w:val="007A79AB"/>
    <w:rsid w:val="007A7A6E"/>
    <w:rsid w:val="007B07CC"/>
    <w:rsid w:val="007B123E"/>
    <w:rsid w:val="007B1880"/>
    <w:rsid w:val="007B18AD"/>
    <w:rsid w:val="007B1F02"/>
    <w:rsid w:val="007B3076"/>
    <w:rsid w:val="007B3108"/>
    <w:rsid w:val="007B34C6"/>
    <w:rsid w:val="007B391A"/>
    <w:rsid w:val="007B4D3D"/>
    <w:rsid w:val="007B5A67"/>
    <w:rsid w:val="007B6470"/>
    <w:rsid w:val="007B6F2A"/>
    <w:rsid w:val="007B70BC"/>
    <w:rsid w:val="007B72CC"/>
    <w:rsid w:val="007B73CD"/>
    <w:rsid w:val="007B7B23"/>
    <w:rsid w:val="007B7D5A"/>
    <w:rsid w:val="007C00FE"/>
    <w:rsid w:val="007C0338"/>
    <w:rsid w:val="007C05F4"/>
    <w:rsid w:val="007C063F"/>
    <w:rsid w:val="007C06F6"/>
    <w:rsid w:val="007C08CC"/>
    <w:rsid w:val="007C1251"/>
    <w:rsid w:val="007C1F0D"/>
    <w:rsid w:val="007C2B6C"/>
    <w:rsid w:val="007C2DAD"/>
    <w:rsid w:val="007C34C6"/>
    <w:rsid w:val="007C3C70"/>
    <w:rsid w:val="007C453D"/>
    <w:rsid w:val="007C4B54"/>
    <w:rsid w:val="007C50DA"/>
    <w:rsid w:val="007C55FC"/>
    <w:rsid w:val="007C5816"/>
    <w:rsid w:val="007C58CA"/>
    <w:rsid w:val="007C5BE9"/>
    <w:rsid w:val="007C6CAE"/>
    <w:rsid w:val="007C7327"/>
    <w:rsid w:val="007C7AB6"/>
    <w:rsid w:val="007D0163"/>
    <w:rsid w:val="007D03A3"/>
    <w:rsid w:val="007D0759"/>
    <w:rsid w:val="007D0CD4"/>
    <w:rsid w:val="007D0FBE"/>
    <w:rsid w:val="007D15FB"/>
    <w:rsid w:val="007D19EB"/>
    <w:rsid w:val="007D1E73"/>
    <w:rsid w:val="007D25B6"/>
    <w:rsid w:val="007D2774"/>
    <w:rsid w:val="007D2D88"/>
    <w:rsid w:val="007D3938"/>
    <w:rsid w:val="007D3E0C"/>
    <w:rsid w:val="007D41F3"/>
    <w:rsid w:val="007D50BF"/>
    <w:rsid w:val="007D59F4"/>
    <w:rsid w:val="007D633F"/>
    <w:rsid w:val="007D643F"/>
    <w:rsid w:val="007D656A"/>
    <w:rsid w:val="007D6A2A"/>
    <w:rsid w:val="007D6C35"/>
    <w:rsid w:val="007D72E9"/>
    <w:rsid w:val="007D7608"/>
    <w:rsid w:val="007D7756"/>
    <w:rsid w:val="007E0996"/>
    <w:rsid w:val="007E0A35"/>
    <w:rsid w:val="007E0C98"/>
    <w:rsid w:val="007E11CD"/>
    <w:rsid w:val="007E2270"/>
    <w:rsid w:val="007E2371"/>
    <w:rsid w:val="007E2916"/>
    <w:rsid w:val="007E2A9C"/>
    <w:rsid w:val="007E3B59"/>
    <w:rsid w:val="007E3C23"/>
    <w:rsid w:val="007E3F4A"/>
    <w:rsid w:val="007E4F3D"/>
    <w:rsid w:val="007E4F93"/>
    <w:rsid w:val="007E5AFC"/>
    <w:rsid w:val="007E5D2F"/>
    <w:rsid w:val="007E6C58"/>
    <w:rsid w:val="007E6D5C"/>
    <w:rsid w:val="007E792B"/>
    <w:rsid w:val="007F08C5"/>
    <w:rsid w:val="007F0E92"/>
    <w:rsid w:val="007F0F68"/>
    <w:rsid w:val="007F111F"/>
    <w:rsid w:val="007F1603"/>
    <w:rsid w:val="007F1DFD"/>
    <w:rsid w:val="007F203F"/>
    <w:rsid w:val="007F3532"/>
    <w:rsid w:val="007F375E"/>
    <w:rsid w:val="007F3A81"/>
    <w:rsid w:val="007F41DE"/>
    <w:rsid w:val="007F49DB"/>
    <w:rsid w:val="007F5C3A"/>
    <w:rsid w:val="007F5F87"/>
    <w:rsid w:val="007F6F58"/>
    <w:rsid w:val="007F7667"/>
    <w:rsid w:val="007F7B64"/>
    <w:rsid w:val="007F7C3B"/>
    <w:rsid w:val="00800468"/>
    <w:rsid w:val="00800BA0"/>
    <w:rsid w:val="008017AF"/>
    <w:rsid w:val="00801B26"/>
    <w:rsid w:val="0080213C"/>
    <w:rsid w:val="008024A6"/>
    <w:rsid w:val="00802F7F"/>
    <w:rsid w:val="00803173"/>
    <w:rsid w:val="00803243"/>
    <w:rsid w:val="00803591"/>
    <w:rsid w:val="00803931"/>
    <w:rsid w:val="00803FFD"/>
    <w:rsid w:val="0080403C"/>
    <w:rsid w:val="00804178"/>
    <w:rsid w:val="00804393"/>
    <w:rsid w:val="00804C2B"/>
    <w:rsid w:val="00804E8B"/>
    <w:rsid w:val="00804F8B"/>
    <w:rsid w:val="008052E2"/>
    <w:rsid w:val="008055A4"/>
    <w:rsid w:val="00805E9B"/>
    <w:rsid w:val="008060FB"/>
    <w:rsid w:val="00806327"/>
    <w:rsid w:val="0080694D"/>
    <w:rsid w:val="00807FDC"/>
    <w:rsid w:val="008102EB"/>
    <w:rsid w:val="0081058F"/>
    <w:rsid w:val="008106AA"/>
    <w:rsid w:val="00810933"/>
    <w:rsid w:val="00810A10"/>
    <w:rsid w:val="00810AE1"/>
    <w:rsid w:val="0081141E"/>
    <w:rsid w:val="00811552"/>
    <w:rsid w:val="00811CA1"/>
    <w:rsid w:val="008124C0"/>
    <w:rsid w:val="00812DDB"/>
    <w:rsid w:val="00813975"/>
    <w:rsid w:val="00813984"/>
    <w:rsid w:val="00813E4A"/>
    <w:rsid w:val="008152AB"/>
    <w:rsid w:val="0081541A"/>
    <w:rsid w:val="00815607"/>
    <w:rsid w:val="008159E0"/>
    <w:rsid w:val="00816766"/>
    <w:rsid w:val="00816B9F"/>
    <w:rsid w:val="00817464"/>
    <w:rsid w:val="00817AE9"/>
    <w:rsid w:val="00820303"/>
    <w:rsid w:val="0082096B"/>
    <w:rsid w:val="00820AF4"/>
    <w:rsid w:val="00820B1F"/>
    <w:rsid w:val="00820BBA"/>
    <w:rsid w:val="00821133"/>
    <w:rsid w:val="00821463"/>
    <w:rsid w:val="00821506"/>
    <w:rsid w:val="008218B4"/>
    <w:rsid w:val="00821B10"/>
    <w:rsid w:val="008225B4"/>
    <w:rsid w:val="00822713"/>
    <w:rsid w:val="0082342A"/>
    <w:rsid w:val="00823EC1"/>
    <w:rsid w:val="00823F58"/>
    <w:rsid w:val="00823FE7"/>
    <w:rsid w:val="0082449D"/>
    <w:rsid w:val="0082495F"/>
    <w:rsid w:val="00825BD1"/>
    <w:rsid w:val="00826566"/>
    <w:rsid w:val="00826DC1"/>
    <w:rsid w:val="00827028"/>
    <w:rsid w:val="00827059"/>
    <w:rsid w:val="0082710B"/>
    <w:rsid w:val="0082743F"/>
    <w:rsid w:val="008274A6"/>
    <w:rsid w:val="0083033F"/>
    <w:rsid w:val="00830CFF"/>
    <w:rsid w:val="00831B11"/>
    <w:rsid w:val="00831B5F"/>
    <w:rsid w:val="00831E88"/>
    <w:rsid w:val="00831F43"/>
    <w:rsid w:val="0083233D"/>
    <w:rsid w:val="00833F17"/>
    <w:rsid w:val="0083436E"/>
    <w:rsid w:val="008343C2"/>
    <w:rsid w:val="00834650"/>
    <w:rsid w:val="008347FA"/>
    <w:rsid w:val="008366E7"/>
    <w:rsid w:val="00836C5F"/>
    <w:rsid w:val="0083744C"/>
    <w:rsid w:val="008374DC"/>
    <w:rsid w:val="00837E72"/>
    <w:rsid w:val="0084091A"/>
    <w:rsid w:val="00843294"/>
    <w:rsid w:val="008437E1"/>
    <w:rsid w:val="00843F22"/>
    <w:rsid w:val="0084402C"/>
    <w:rsid w:val="0084473E"/>
    <w:rsid w:val="008448B9"/>
    <w:rsid w:val="0084537E"/>
    <w:rsid w:val="008454AF"/>
    <w:rsid w:val="008458CD"/>
    <w:rsid w:val="0084599B"/>
    <w:rsid w:val="00846B13"/>
    <w:rsid w:val="00846E4F"/>
    <w:rsid w:val="00847B08"/>
    <w:rsid w:val="00847B1A"/>
    <w:rsid w:val="00847ECF"/>
    <w:rsid w:val="00847F39"/>
    <w:rsid w:val="00850668"/>
    <w:rsid w:val="008518BE"/>
    <w:rsid w:val="0085244C"/>
    <w:rsid w:val="008538B6"/>
    <w:rsid w:val="00853A1D"/>
    <w:rsid w:val="00853EF6"/>
    <w:rsid w:val="00854084"/>
    <w:rsid w:val="00854B2A"/>
    <w:rsid w:val="008550C1"/>
    <w:rsid w:val="008551E4"/>
    <w:rsid w:val="00856CA0"/>
    <w:rsid w:val="00857357"/>
    <w:rsid w:val="00857FDB"/>
    <w:rsid w:val="00857FFB"/>
    <w:rsid w:val="008607AF"/>
    <w:rsid w:val="00860D81"/>
    <w:rsid w:val="00861C90"/>
    <w:rsid w:val="00861CED"/>
    <w:rsid w:val="00863A28"/>
    <w:rsid w:val="0086473B"/>
    <w:rsid w:val="008650B7"/>
    <w:rsid w:val="00865994"/>
    <w:rsid w:val="00865A44"/>
    <w:rsid w:val="0086758D"/>
    <w:rsid w:val="00867BCE"/>
    <w:rsid w:val="00867E78"/>
    <w:rsid w:val="00867F26"/>
    <w:rsid w:val="0087025A"/>
    <w:rsid w:val="00870592"/>
    <w:rsid w:val="00870819"/>
    <w:rsid w:val="0087083A"/>
    <w:rsid w:val="00870B67"/>
    <w:rsid w:val="00870B72"/>
    <w:rsid w:val="00870C2A"/>
    <w:rsid w:val="00870F71"/>
    <w:rsid w:val="008713C6"/>
    <w:rsid w:val="00872EE3"/>
    <w:rsid w:val="00873615"/>
    <w:rsid w:val="0087361F"/>
    <w:rsid w:val="008737A8"/>
    <w:rsid w:val="00873F2A"/>
    <w:rsid w:val="008749B1"/>
    <w:rsid w:val="0087594D"/>
    <w:rsid w:val="00875D14"/>
    <w:rsid w:val="00876D74"/>
    <w:rsid w:val="00876E04"/>
    <w:rsid w:val="008803A0"/>
    <w:rsid w:val="00880431"/>
    <w:rsid w:val="0088075D"/>
    <w:rsid w:val="00880874"/>
    <w:rsid w:val="008808DD"/>
    <w:rsid w:val="008809A1"/>
    <w:rsid w:val="00880A12"/>
    <w:rsid w:val="00880E52"/>
    <w:rsid w:val="00881447"/>
    <w:rsid w:val="00881976"/>
    <w:rsid w:val="00882A89"/>
    <w:rsid w:val="0088374C"/>
    <w:rsid w:val="00883D5C"/>
    <w:rsid w:val="00884522"/>
    <w:rsid w:val="00885C36"/>
    <w:rsid w:val="00886224"/>
    <w:rsid w:val="00886274"/>
    <w:rsid w:val="00886AFD"/>
    <w:rsid w:val="00886C3B"/>
    <w:rsid w:val="008870D8"/>
    <w:rsid w:val="008871A3"/>
    <w:rsid w:val="00887237"/>
    <w:rsid w:val="00887886"/>
    <w:rsid w:val="00887E66"/>
    <w:rsid w:val="008906A6"/>
    <w:rsid w:val="00890823"/>
    <w:rsid w:val="00890DF3"/>
    <w:rsid w:val="0089130E"/>
    <w:rsid w:val="00891650"/>
    <w:rsid w:val="008921C2"/>
    <w:rsid w:val="0089381A"/>
    <w:rsid w:val="00893B9F"/>
    <w:rsid w:val="00894331"/>
    <w:rsid w:val="00895016"/>
    <w:rsid w:val="008951BF"/>
    <w:rsid w:val="008951E3"/>
    <w:rsid w:val="00895732"/>
    <w:rsid w:val="00895B5E"/>
    <w:rsid w:val="008961D0"/>
    <w:rsid w:val="008977A2"/>
    <w:rsid w:val="00897AF2"/>
    <w:rsid w:val="00897E0D"/>
    <w:rsid w:val="008A0046"/>
    <w:rsid w:val="008A049B"/>
    <w:rsid w:val="008A11F6"/>
    <w:rsid w:val="008A15BB"/>
    <w:rsid w:val="008A190C"/>
    <w:rsid w:val="008A350A"/>
    <w:rsid w:val="008A3534"/>
    <w:rsid w:val="008A361C"/>
    <w:rsid w:val="008A375F"/>
    <w:rsid w:val="008A3CB3"/>
    <w:rsid w:val="008A4395"/>
    <w:rsid w:val="008A4923"/>
    <w:rsid w:val="008A4AF7"/>
    <w:rsid w:val="008A4B09"/>
    <w:rsid w:val="008A4CA4"/>
    <w:rsid w:val="008A4D9F"/>
    <w:rsid w:val="008A4EC0"/>
    <w:rsid w:val="008A599B"/>
    <w:rsid w:val="008A5C59"/>
    <w:rsid w:val="008A6746"/>
    <w:rsid w:val="008A67E2"/>
    <w:rsid w:val="008A6D11"/>
    <w:rsid w:val="008A7833"/>
    <w:rsid w:val="008A78A4"/>
    <w:rsid w:val="008A7BC7"/>
    <w:rsid w:val="008A7F19"/>
    <w:rsid w:val="008B0BD6"/>
    <w:rsid w:val="008B0F9A"/>
    <w:rsid w:val="008B1FDD"/>
    <w:rsid w:val="008B2406"/>
    <w:rsid w:val="008B294A"/>
    <w:rsid w:val="008B3DF8"/>
    <w:rsid w:val="008B4188"/>
    <w:rsid w:val="008B41A3"/>
    <w:rsid w:val="008B4545"/>
    <w:rsid w:val="008B4F6E"/>
    <w:rsid w:val="008B5107"/>
    <w:rsid w:val="008B611A"/>
    <w:rsid w:val="008B65E7"/>
    <w:rsid w:val="008B69ED"/>
    <w:rsid w:val="008B6A5C"/>
    <w:rsid w:val="008B785F"/>
    <w:rsid w:val="008C04E8"/>
    <w:rsid w:val="008C06D7"/>
    <w:rsid w:val="008C0E65"/>
    <w:rsid w:val="008C1047"/>
    <w:rsid w:val="008C1800"/>
    <w:rsid w:val="008C23CA"/>
    <w:rsid w:val="008C2494"/>
    <w:rsid w:val="008C29EC"/>
    <w:rsid w:val="008C2A66"/>
    <w:rsid w:val="008C2B58"/>
    <w:rsid w:val="008C2FD4"/>
    <w:rsid w:val="008C32A8"/>
    <w:rsid w:val="008C4366"/>
    <w:rsid w:val="008C460F"/>
    <w:rsid w:val="008C6AE2"/>
    <w:rsid w:val="008C6FD7"/>
    <w:rsid w:val="008C7057"/>
    <w:rsid w:val="008C718F"/>
    <w:rsid w:val="008C7364"/>
    <w:rsid w:val="008C74A9"/>
    <w:rsid w:val="008C7716"/>
    <w:rsid w:val="008D02B3"/>
    <w:rsid w:val="008D0301"/>
    <w:rsid w:val="008D09D9"/>
    <w:rsid w:val="008D0ABD"/>
    <w:rsid w:val="008D0BA6"/>
    <w:rsid w:val="008D1DD1"/>
    <w:rsid w:val="008D1E2E"/>
    <w:rsid w:val="008D2046"/>
    <w:rsid w:val="008D2251"/>
    <w:rsid w:val="008D2AEB"/>
    <w:rsid w:val="008D43D7"/>
    <w:rsid w:val="008D4AF0"/>
    <w:rsid w:val="008D4B06"/>
    <w:rsid w:val="008D5211"/>
    <w:rsid w:val="008D52F1"/>
    <w:rsid w:val="008D5494"/>
    <w:rsid w:val="008D594A"/>
    <w:rsid w:val="008D5A80"/>
    <w:rsid w:val="008D6828"/>
    <w:rsid w:val="008D6AAE"/>
    <w:rsid w:val="008D6B3C"/>
    <w:rsid w:val="008D6B7F"/>
    <w:rsid w:val="008D6CC3"/>
    <w:rsid w:val="008D6E6B"/>
    <w:rsid w:val="008D75E9"/>
    <w:rsid w:val="008E0615"/>
    <w:rsid w:val="008E0924"/>
    <w:rsid w:val="008E0FE3"/>
    <w:rsid w:val="008E20FE"/>
    <w:rsid w:val="008E2CB2"/>
    <w:rsid w:val="008E3057"/>
    <w:rsid w:val="008E3336"/>
    <w:rsid w:val="008E6364"/>
    <w:rsid w:val="008E6C65"/>
    <w:rsid w:val="008E6D9A"/>
    <w:rsid w:val="008E6F28"/>
    <w:rsid w:val="008E7B85"/>
    <w:rsid w:val="008F0275"/>
    <w:rsid w:val="008F04E2"/>
    <w:rsid w:val="008F0918"/>
    <w:rsid w:val="008F0DF0"/>
    <w:rsid w:val="008F0F2E"/>
    <w:rsid w:val="008F0F5F"/>
    <w:rsid w:val="008F1345"/>
    <w:rsid w:val="008F148D"/>
    <w:rsid w:val="008F2163"/>
    <w:rsid w:val="008F26D5"/>
    <w:rsid w:val="008F2ADA"/>
    <w:rsid w:val="008F3205"/>
    <w:rsid w:val="008F36E7"/>
    <w:rsid w:val="008F3CF6"/>
    <w:rsid w:val="008F4016"/>
    <w:rsid w:val="008F4CD5"/>
    <w:rsid w:val="008F4F0E"/>
    <w:rsid w:val="008F5CDF"/>
    <w:rsid w:val="008F681F"/>
    <w:rsid w:val="008F7875"/>
    <w:rsid w:val="009000E0"/>
    <w:rsid w:val="00900C0C"/>
    <w:rsid w:val="00900CE6"/>
    <w:rsid w:val="009013C8"/>
    <w:rsid w:val="00901511"/>
    <w:rsid w:val="0090152F"/>
    <w:rsid w:val="0090254F"/>
    <w:rsid w:val="00902B54"/>
    <w:rsid w:val="00903E43"/>
    <w:rsid w:val="0090400A"/>
    <w:rsid w:val="009050EE"/>
    <w:rsid w:val="009052A6"/>
    <w:rsid w:val="009053C2"/>
    <w:rsid w:val="00905995"/>
    <w:rsid w:val="00905E7E"/>
    <w:rsid w:val="00905F35"/>
    <w:rsid w:val="00906311"/>
    <w:rsid w:val="00906639"/>
    <w:rsid w:val="009073AB"/>
    <w:rsid w:val="00910850"/>
    <w:rsid w:val="0091094D"/>
    <w:rsid w:val="00910FE4"/>
    <w:rsid w:val="009110DC"/>
    <w:rsid w:val="009112DC"/>
    <w:rsid w:val="00911D66"/>
    <w:rsid w:val="009120F7"/>
    <w:rsid w:val="00912858"/>
    <w:rsid w:val="00912913"/>
    <w:rsid w:val="00912AA5"/>
    <w:rsid w:val="00912E6E"/>
    <w:rsid w:val="00912F08"/>
    <w:rsid w:val="00913040"/>
    <w:rsid w:val="0091308A"/>
    <w:rsid w:val="0091321E"/>
    <w:rsid w:val="009132EA"/>
    <w:rsid w:val="00913A22"/>
    <w:rsid w:val="00914541"/>
    <w:rsid w:val="00914595"/>
    <w:rsid w:val="00914AF1"/>
    <w:rsid w:val="009150FB"/>
    <w:rsid w:val="00915197"/>
    <w:rsid w:val="0091523B"/>
    <w:rsid w:val="00915326"/>
    <w:rsid w:val="009154A3"/>
    <w:rsid w:val="00915CE2"/>
    <w:rsid w:val="00915E86"/>
    <w:rsid w:val="009161F8"/>
    <w:rsid w:val="009162C3"/>
    <w:rsid w:val="009164BE"/>
    <w:rsid w:val="00917892"/>
    <w:rsid w:val="00917C93"/>
    <w:rsid w:val="0092037F"/>
    <w:rsid w:val="0092040A"/>
    <w:rsid w:val="00920462"/>
    <w:rsid w:val="00921D00"/>
    <w:rsid w:val="00922B5C"/>
    <w:rsid w:val="00923AC3"/>
    <w:rsid w:val="00924C05"/>
    <w:rsid w:val="009253B3"/>
    <w:rsid w:val="0092588E"/>
    <w:rsid w:val="009262A2"/>
    <w:rsid w:val="00926A4B"/>
    <w:rsid w:val="0092726A"/>
    <w:rsid w:val="009276C9"/>
    <w:rsid w:val="009276DB"/>
    <w:rsid w:val="009303F6"/>
    <w:rsid w:val="00930F35"/>
    <w:rsid w:val="00931535"/>
    <w:rsid w:val="009316C1"/>
    <w:rsid w:val="009320F0"/>
    <w:rsid w:val="009325A6"/>
    <w:rsid w:val="00932AAA"/>
    <w:rsid w:val="009339FC"/>
    <w:rsid w:val="00933EFC"/>
    <w:rsid w:val="00934654"/>
    <w:rsid w:val="00934A21"/>
    <w:rsid w:val="00934ACC"/>
    <w:rsid w:val="00934CE7"/>
    <w:rsid w:val="009350CA"/>
    <w:rsid w:val="0093543C"/>
    <w:rsid w:val="009355E4"/>
    <w:rsid w:val="009356D9"/>
    <w:rsid w:val="00935B25"/>
    <w:rsid w:val="00936337"/>
    <w:rsid w:val="0093639A"/>
    <w:rsid w:val="009369B0"/>
    <w:rsid w:val="00936A30"/>
    <w:rsid w:val="009370EA"/>
    <w:rsid w:val="0093713F"/>
    <w:rsid w:val="00940C31"/>
    <w:rsid w:val="009411AE"/>
    <w:rsid w:val="00941635"/>
    <w:rsid w:val="00941726"/>
    <w:rsid w:val="00941763"/>
    <w:rsid w:val="00941D96"/>
    <w:rsid w:val="0094264B"/>
    <w:rsid w:val="009427BB"/>
    <w:rsid w:val="00942933"/>
    <w:rsid w:val="00942B45"/>
    <w:rsid w:val="00942C88"/>
    <w:rsid w:val="00942E5B"/>
    <w:rsid w:val="00943189"/>
    <w:rsid w:val="00943464"/>
    <w:rsid w:val="0094376A"/>
    <w:rsid w:val="00943C14"/>
    <w:rsid w:val="00943D31"/>
    <w:rsid w:val="009447F1"/>
    <w:rsid w:val="0094499C"/>
    <w:rsid w:val="00946020"/>
    <w:rsid w:val="0094653E"/>
    <w:rsid w:val="00946DB3"/>
    <w:rsid w:val="00946F49"/>
    <w:rsid w:val="00947492"/>
    <w:rsid w:val="0094766F"/>
    <w:rsid w:val="009479ED"/>
    <w:rsid w:val="00950493"/>
    <w:rsid w:val="009505DB"/>
    <w:rsid w:val="009506A2"/>
    <w:rsid w:val="00950E02"/>
    <w:rsid w:val="00950F83"/>
    <w:rsid w:val="00951E3B"/>
    <w:rsid w:val="0095234C"/>
    <w:rsid w:val="00952833"/>
    <w:rsid w:val="00952CD3"/>
    <w:rsid w:val="00952F35"/>
    <w:rsid w:val="00952F83"/>
    <w:rsid w:val="0095332B"/>
    <w:rsid w:val="00953717"/>
    <w:rsid w:val="009538E5"/>
    <w:rsid w:val="00953AEE"/>
    <w:rsid w:val="00953C30"/>
    <w:rsid w:val="00953CD5"/>
    <w:rsid w:val="00953CDE"/>
    <w:rsid w:val="00954211"/>
    <w:rsid w:val="00954244"/>
    <w:rsid w:val="009542FE"/>
    <w:rsid w:val="0095501A"/>
    <w:rsid w:val="009551B7"/>
    <w:rsid w:val="00955323"/>
    <w:rsid w:val="0095567F"/>
    <w:rsid w:val="00955DB5"/>
    <w:rsid w:val="0095615E"/>
    <w:rsid w:val="00956370"/>
    <w:rsid w:val="0095689E"/>
    <w:rsid w:val="00956969"/>
    <w:rsid w:val="009578D1"/>
    <w:rsid w:val="0095799E"/>
    <w:rsid w:val="00957DCE"/>
    <w:rsid w:val="00960448"/>
    <w:rsid w:val="009605B7"/>
    <w:rsid w:val="00960867"/>
    <w:rsid w:val="00960998"/>
    <w:rsid w:val="0096152E"/>
    <w:rsid w:val="00961DC4"/>
    <w:rsid w:val="0096220F"/>
    <w:rsid w:val="009628FF"/>
    <w:rsid w:val="00962A44"/>
    <w:rsid w:val="00963C7E"/>
    <w:rsid w:val="00964456"/>
    <w:rsid w:val="0096464D"/>
    <w:rsid w:val="0096468E"/>
    <w:rsid w:val="00965155"/>
    <w:rsid w:val="009658CF"/>
    <w:rsid w:val="009667D3"/>
    <w:rsid w:val="00966845"/>
    <w:rsid w:val="00966B30"/>
    <w:rsid w:val="00966E91"/>
    <w:rsid w:val="0096724A"/>
    <w:rsid w:val="0096728A"/>
    <w:rsid w:val="00967537"/>
    <w:rsid w:val="009675EF"/>
    <w:rsid w:val="00967A53"/>
    <w:rsid w:val="00967B93"/>
    <w:rsid w:val="00970045"/>
    <w:rsid w:val="0097006A"/>
    <w:rsid w:val="00970876"/>
    <w:rsid w:val="00970E35"/>
    <w:rsid w:val="00970E98"/>
    <w:rsid w:val="009714E3"/>
    <w:rsid w:val="00972207"/>
    <w:rsid w:val="009726BA"/>
    <w:rsid w:val="00972FE6"/>
    <w:rsid w:val="009733EE"/>
    <w:rsid w:val="0097350A"/>
    <w:rsid w:val="00973F39"/>
    <w:rsid w:val="00974060"/>
    <w:rsid w:val="00974996"/>
    <w:rsid w:val="009752DE"/>
    <w:rsid w:val="0097558B"/>
    <w:rsid w:val="0097757A"/>
    <w:rsid w:val="0097760B"/>
    <w:rsid w:val="0097796E"/>
    <w:rsid w:val="00981156"/>
    <w:rsid w:val="00981703"/>
    <w:rsid w:val="00981A32"/>
    <w:rsid w:val="00981FCE"/>
    <w:rsid w:val="00981FF9"/>
    <w:rsid w:val="00982069"/>
    <w:rsid w:val="009822BF"/>
    <w:rsid w:val="00982BCB"/>
    <w:rsid w:val="00982F51"/>
    <w:rsid w:val="009836C3"/>
    <w:rsid w:val="00984295"/>
    <w:rsid w:val="00984AE7"/>
    <w:rsid w:val="00984D82"/>
    <w:rsid w:val="0098559F"/>
    <w:rsid w:val="00985AE1"/>
    <w:rsid w:val="0098600F"/>
    <w:rsid w:val="00986047"/>
    <w:rsid w:val="009862F7"/>
    <w:rsid w:val="00986307"/>
    <w:rsid w:val="009867D9"/>
    <w:rsid w:val="00986DFF"/>
    <w:rsid w:val="0098764D"/>
    <w:rsid w:val="00987B4F"/>
    <w:rsid w:val="00987C83"/>
    <w:rsid w:val="00990307"/>
    <w:rsid w:val="009906E5"/>
    <w:rsid w:val="00990895"/>
    <w:rsid w:val="00990921"/>
    <w:rsid w:val="00990AFE"/>
    <w:rsid w:val="00991832"/>
    <w:rsid w:val="00992334"/>
    <w:rsid w:val="00992483"/>
    <w:rsid w:val="009924F6"/>
    <w:rsid w:val="0099302C"/>
    <w:rsid w:val="009934D3"/>
    <w:rsid w:val="00993E38"/>
    <w:rsid w:val="009944FF"/>
    <w:rsid w:val="00994EA2"/>
    <w:rsid w:val="00995A16"/>
    <w:rsid w:val="009965CF"/>
    <w:rsid w:val="00996738"/>
    <w:rsid w:val="00997553"/>
    <w:rsid w:val="0099758B"/>
    <w:rsid w:val="0099777E"/>
    <w:rsid w:val="0099782A"/>
    <w:rsid w:val="00997A80"/>
    <w:rsid w:val="009A0143"/>
    <w:rsid w:val="009A15F4"/>
    <w:rsid w:val="009A1E07"/>
    <w:rsid w:val="009A25F9"/>
    <w:rsid w:val="009A2BB9"/>
    <w:rsid w:val="009A2E60"/>
    <w:rsid w:val="009A3350"/>
    <w:rsid w:val="009A3490"/>
    <w:rsid w:val="009A375F"/>
    <w:rsid w:val="009A4836"/>
    <w:rsid w:val="009A4AF1"/>
    <w:rsid w:val="009A4DFD"/>
    <w:rsid w:val="009A6D98"/>
    <w:rsid w:val="009A6E66"/>
    <w:rsid w:val="009A7103"/>
    <w:rsid w:val="009A7161"/>
    <w:rsid w:val="009A750E"/>
    <w:rsid w:val="009A78FF"/>
    <w:rsid w:val="009A7A06"/>
    <w:rsid w:val="009B0256"/>
    <w:rsid w:val="009B091C"/>
    <w:rsid w:val="009B0A95"/>
    <w:rsid w:val="009B0C87"/>
    <w:rsid w:val="009B2D11"/>
    <w:rsid w:val="009B3904"/>
    <w:rsid w:val="009B4423"/>
    <w:rsid w:val="009B4A95"/>
    <w:rsid w:val="009B4E71"/>
    <w:rsid w:val="009B5042"/>
    <w:rsid w:val="009B51E9"/>
    <w:rsid w:val="009B564F"/>
    <w:rsid w:val="009B5F60"/>
    <w:rsid w:val="009B600B"/>
    <w:rsid w:val="009B6028"/>
    <w:rsid w:val="009B66FE"/>
    <w:rsid w:val="009B67F4"/>
    <w:rsid w:val="009B6802"/>
    <w:rsid w:val="009B725E"/>
    <w:rsid w:val="009B74F2"/>
    <w:rsid w:val="009B7DBA"/>
    <w:rsid w:val="009C06E4"/>
    <w:rsid w:val="009C0B52"/>
    <w:rsid w:val="009C0BFF"/>
    <w:rsid w:val="009C1C34"/>
    <w:rsid w:val="009C1DFE"/>
    <w:rsid w:val="009C1F4E"/>
    <w:rsid w:val="009C236E"/>
    <w:rsid w:val="009C2B73"/>
    <w:rsid w:val="009C2E99"/>
    <w:rsid w:val="009C3206"/>
    <w:rsid w:val="009C320E"/>
    <w:rsid w:val="009C3917"/>
    <w:rsid w:val="009C3EA1"/>
    <w:rsid w:val="009C4B7D"/>
    <w:rsid w:val="009C505E"/>
    <w:rsid w:val="009C6123"/>
    <w:rsid w:val="009C69B1"/>
    <w:rsid w:val="009C6B1D"/>
    <w:rsid w:val="009C6BD9"/>
    <w:rsid w:val="009C73B2"/>
    <w:rsid w:val="009C7D05"/>
    <w:rsid w:val="009C7F10"/>
    <w:rsid w:val="009D027C"/>
    <w:rsid w:val="009D1918"/>
    <w:rsid w:val="009D248F"/>
    <w:rsid w:val="009D32E4"/>
    <w:rsid w:val="009D390B"/>
    <w:rsid w:val="009D4130"/>
    <w:rsid w:val="009D42E2"/>
    <w:rsid w:val="009D4513"/>
    <w:rsid w:val="009D548C"/>
    <w:rsid w:val="009D5581"/>
    <w:rsid w:val="009D6879"/>
    <w:rsid w:val="009D6CC3"/>
    <w:rsid w:val="009D6E4F"/>
    <w:rsid w:val="009D793E"/>
    <w:rsid w:val="009E0338"/>
    <w:rsid w:val="009E06A1"/>
    <w:rsid w:val="009E0EBA"/>
    <w:rsid w:val="009E0F94"/>
    <w:rsid w:val="009E1726"/>
    <w:rsid w:val="009E1831"/>
    <w:rsid w:val="009E189C"/>
    <w:rsid w:val="009E21A3"/>
    <w:rsid w:val="009E23DB"/>
    <w:rsid w:val="009E2C66"/>
    <w:rsid w:val="009E3D63"/>
    <w:rsid w:val="009E4C3B"/>
    <w:rsid w:val="009E4F3A"/>
    <w:rsid w:val="009E4FC3"/>
    <w:rsid w:val="009E5032"/>
    <w:rsid w:val="009E5A7A"/>
    <w:rsid w:val="009E5D08"/>
    <w:rsid w:val="009E678D"/>
    <w:rsid w:val="009E69A3"/>
    <w:rsid w:val="009E7542"/>
    <w:rsid w:val="009E7849"/>
    <w:rsid w:val="009F0305"/>
    <w:rsid w:val="009F0817"/>
    <w:rsid w:val="009F0E16"/>
    <w:rsid w:val="009F200E"/>
    <w:rsid w:val="009F2D80"/>
    <w:rsid w:val="009F3104"/>
    <w:rsid w:val="009F38A6"/>
    <w:rsid w:val="009F3AD0"/>
    <w:rsid w:val="009F57C6"/>
    <w:rsid w:val="009F5EE2"/>
    <w:rsid w:val="009F645E"/>
    <w:rsid w:val="009F6E83"/>
    <w:rsid w:val="009F702D"/>
    <w:rsid w:val="009F76FC"/>
    <w:rsid w:val="009F7764"/>
    <w:rsid w:val="009F78AF"/>
    <w:rsid w:val="00A00004"/>
    <w:rsid w:val="00A002CD"/>
    <w:rsid w:val="00A01B1D"/>
    <w:rsid w:val="00A01D4D"/>
    <w:rsid w:val="00A02AFB"/>
    <w:rsid w:val="00A034F8"/>
    <w:rsid w:val="00A03501"/>
    <w:rsid w:val="00A04E5B"/>
    <w:rsid w:val="00A05658"/>
    <w:rsid w:val="00A06213"/>
    <w:rsid w:val="00A06878"/>
    <w:rsid w:val="00A06BED"/>
    <w:rsid w:val="00A06D68"/>
    <w:rsid w:val="00A0708F"/>
    <w:rsid w:val="00A102E4"/>
    <w:rsid w:val="00A1055A"/>
    <w:rsid w:val="00A1075F"/>
    <w:rsid w:val="00A109F6"/>
    <w:rsid w:val="00A110B8"/>
    <w:rsid w:val="00A117AC"/>
    <w:rsid w:val="00A11B0A"/>
    <w:rsid w:val="00A12F34"/>
    <w:rsid w:val="00A13333"/>
    <w:rsid w:val="00A1370A"/>
    <w:rsid w:val="00A138BD"/>
    <w:rsid w:val="00A141EC"/>
    <w:rsid w:val="00A144DC"/>
    <w:rsid w:val="00A14EA9"/>
    <w:rsid w:val="00A14F0B"/>
    <w:rsid w:val="00A14F5D"/>
    <w:rsid w:val="00A166DD"/>
    <w:rsid w:val="00A167AB"/>
    <w:rsid w:val="00A16C0F"/>
    <w:rsid w:val="00A170E9"/>
    <w:rsid w:val="00A17F58"/>
    <w:rsid w:val="00A208FD"/>
    <w:rsid w:val="00A209B3"/>
    <w:rsid w:val="00A20BD9"/>
    <w:rsid w:val="00A20FC0"/>
    <w:rsid w:val="00A225B7"/>
    <w:rsid w:val="00A22D76"/>
    <w:rsid w:val="00A22D98"/>
    <w:rsid w:val="00A22E8C"/>
    <w:rsid w:val="00A23124"/>
    <w:rsid w:val="00A23688"/>
    <w:rsid w:val="00A23A75"/>
    <w:rsid w:val="00A23F68"/>
    <w:rsid w:val="00A24FFE"/>
    <w:rsid w:val="00A259E0"/>
    <w:rsid w:val="00A26CEF"/>
    <w:rsid w:val="00A27188"/>
    <w:rsid w:val="00A27C93"/>
    <w:rsid w:val="00A3024A"/>
    <w:rsid w:val="00A309C2"/>
    <w:rsid w:val="00A3123E"/>
    <w:rsid w:val="00A3206C"/>
    <w:rsid w:val="00A320BA"/>
    <w:rsid w:val="00A32225"/>
    <w:rsid w:val="00A33811"/>
    <w:rsid w:val="00A364E0"/>
    <w:rsid w:val="00A36BF0"/>
    <w:rsid w:val="00A36F62"/>
    <w:rsid w:val="00A37E56"/>
    <w:rsid w:val="00A40469"/>
    <w:rsid w:val="00A4075A"/>
    <w:rsid w:val="00A40F86"/>
    <w:rsid w:val="00A4100C"/>
    <w:rsid w:val="00A41B94"/>
    <w:rsid w:val="00A41D56"/>
    <w:rsid w:val="00A4223A"/>
    <w:rsid w:val="00A42742"/>
    <w:rsid w:val="00A42A57"/>
    <w:rsid w:val="00A42A6E"/>
    <w:rsid w:val="00A42C30"/>
    <w:rsid w:val="00A431DB"/>
    <w:rsid w:val="00A434C7"/>
    <w:rsid w:val="00A434D2"/>
    <w:rsid w:val="00A4354B"/>
    <w:rsid w:val="00A43C62"/>
    <w:rsid w:val="00A43DA7"/>
    <w:rsid w:val="00A44232"/>
    <w:rsid w:val="00A45258"/>
    <w:rsid w:val="00A4527C"/>
    <w:rsid w:val="00A45933"/>
    <w:rsid w:val="00A459A1"/>
    <w:rsid w:val="00A4664E"/>
    <w:rsid w:val="00A473EC"/>
    <w:rsid w:val="00A47491"/>
    <w:rsid w:val="00A47738"/>
    <w:rsid w:val="00A47EA4"/>
    <w:rsid w:val="00A5051F"/>
    <w:rsid w:val="00A50679"/>
    <w:rsid w:val="00A5094B"/>
    <w:rsid w:val="00A50F73"/>
    <w:rsid w:val="00A51078"/>
    <w:rsid w:val="00A5136E"/>
    <w:rsid w:val="00A515AF"/>
    <w:rsid w:val="00A515D1"/>
    <w:rsid w:val="00A51752"/>
    <w:rsid w:val="00A518AA"/>
    <w:rsid w:val="00A51BB5"/>
    <w:rsid w:val="00A51E82"/>
    <w:rsid w:val="00A5387B"/>
    <w:rsid w:val="00A5405C"/>
    <w:rsid w:val="00A54545"/>
    <w:rsid w:val="00A5458F"/>
    <w:rsid w:val="00A5472C"/>
    <w:rsid w:val="00A54E54"/>
    <w:rsid w:val="00A54F7E"/>
    <w:rsid w:val="00A55147"/>
    <w:rsid w:val="00A55A92"/>
    <w:rsid w:val="00A563FD"/>
    <w:rsid w:val="00A56586"/>
    <w:rsid w:val="00A56FAC"/>
    <w:rsid w:val="00A610BE"/>
    <w:rsid w:val="00A6139B"/>
    <w:rsid w:val="00A615DB"/>
    <w:rsid w:val="00A61C32"/>
    <w:rsid w:val="00A6220F"/>
    <w:rsid w:val="00A6286B"/>
    <w:rsid w:val="00A62B6B"/>
    <w:rsid w:val="00A63229"/>
    <w:rsid w:val="00A63391"/>
    <w:rsid w:val="00A63813"/>
    <w:rsid w:val="00A63C4F"/>
    <w:rsid w:val="00A64639"/>
    <w:rsid w:val="00A6520A"/>
    <w:rsid w:val="00A65244"/>
    <w:rsid w:val="00A65834"/>
    <w:rsid w:val="00A65836"/>
    <w:rsid w:val="00A65AAB"/>
    <w:rsid w:val="00A6650E"/>
    <w:rsid w:val="00A66C25"/>
    <w:rsid w:val="00A67778"/>
    <w:rsid w:val="00A7036D"/>
    <w:rsid w:val="00A70624"/>
    <w:rsid w:val="00A71B20"/>
    <w:rsid w:val="00A71FC0"/>
    <w:rsid w:val="00A722CB"/>
    <w:rsid w:val="00A72A63"/>
    <w:rsid w:val="00A72E01"/>
    <w:rsid w:val="00A72F0B"/>
    <w:rsid w:val="00A7406F"/>
    <w:rsid w:val="00A74709"/>
    <w:rsid w:val="00A74ACC"/>
    <w:rsid w:val="00A750D7"/>
    <w:rsid w:val="00A763A4"/>
    <w:rsid w:val="00A76F4F"/>
    <w:rsid w:val="00A805B5"/>
    <w:rsid w:val="00A80D6A"/>
    <w:rsid w:val="00A80DFE"/>
    <w:rsid w:val="00A80E47"/>
    <w:rsid w:val="00A80E59"/>
    <w:rsid w:val="00A8149D"/>
    <w:rsid w:val="00A81625"/>
    <w:rsid w:val="00A81AB7"/>
    <w:rsid w:val="00A81B58"/>
    <w:rsid w:val="00A829C7"/>
    <w:rsid w:val="00A82C50"/>
    <w:rsid w:val="00A83869"/>
    <w:rsid w:val="00A842C1"/>
    <w:rsid w:val="00A84A84"/>
    <w:rsid w:val="00A84A89"/>
    <w:rsid w:val="00A8521D"/>
    <w:rsid w:val="00A853D6"/>
    <w:rsid w:val="00A854D6"/>
    <w:rsid w:val="00A858B2"/>
    <w:rsid w:val="00A85DA1"/>
    <w:rsid w:val="00A86533"/>
    <w:rsid w:val="00A86D3C"/>
    <w:rsid w:val="00A8712E"/>
    <w:rsid w:val="00A8727A"/>
    <w:rsid w:val="00A8741C"/>
    <w:rsid w:val="00A87EAA"/>
    <w:rsid w:val="00A9017C"/>
    <w:rsid w:val="00A90CD2"/>
    <w:rsid w:val="00A9298D"/>
    <w:rsid w:val="00A9299C"/>
    <w:rsid w:val="00A92A8B"/>
    <w:rsid w:val="00A92B1D"/>
    <w:rsid w:val="00A92BD6"/>
    <w:rsid w:val="00A92BFA"/>
    <w:rsid w:val="00A92D53"/>
    <w:rsid w:val="00A9395E"/>
    <w:rsid w:val="00A94A18"/>
    <w:rsid w:val="00A94D75"/>
    <w:rsid w:val="00A94DCA"/>
    <w:rsid w:val="00A951C5"/>
    <w:rsid w:val="00A954BF"/>
    <w:rsid w:val="00A95560"/>
    <w:rsid w:val="00A955E9"/>
    <w:rsid w:val="00A96487"/>
    <w:rsid w:val="00A967F0"/>
    <w:rsid w:val="00A97419"/>
    <w:rsid w:val="00A97826"/>
    <w:rsid w:val="00A979AF"/>
    <w:rsid w:val="00AA04E4"/>
    <w:rsid w:val="00AA087F"/>
    <w:rsid w:val="00AA143B"/>
    <w:rsid w:val="00AA161E"/>
    <w:rsid w:val="00AA1A13"/>
    <w:rsid w:val="00AA263C"/>
    <w:rsid w:val="00AA2F44"/>
    <w:rsid w:val="00AA3750"/>
    <w:rsid w:val="00AA3A69"/>
    <w:rsid w:val="00AA3EEB"/>
    <w:rsid w:val="00AA4020"/>
    <w:rsid w:val="00AA44B1"/>
    <w:rsid w:val="00AA49FC"/>
    <w:rsid w:val="00AA4EF3"/>
    <w:rsid w:val="00AA50E7"/>
    <w:rsid w:val="00AA526B"/>
    <w:rsid w:val="00AA5477"/>
    <w:rsid w:val="00AA558F"/>
    <w:rsid w:val="00AA55F9"/>
    <w:rsid w:val="00AA6795"/>
    <w:rsid w:val="00AA6EB4"/>
    <w:rsid w:val="00AA7E91"/>
    <w:rsid w:val="00AA7F1D"/>
    <w:rsid w:val="00AB0BD2"/>
    <w:rsid w:val="00AB0E12"/>
    <w:rsid w:val="00AB17CF"/>
    <w:rsid w:val="00AB2455"/>
    <w:rsid w:val="00AB2469"/>
    <w:rsid w:val="00AB2618"/>
    <w:rsid w:val="00AB2F39"/>
    <w:rsid w:val="00AB390E"/>
    <w:rsid w:val="00AB43EE"/>
    <w:rsid w:val="00AB46A5"/>
    <w:rsid w:val="00AB4753"/>
    <w:rsid w:val="00AB4C37"/>
    <w:rsid w:val="00AB5458"/>
    <w:rsid w:val="00AB589C"/>
    <w:rsid w:val="00AB5A3C"/>
    <w:rsid w:val="00AB5D69"/>
    <w:rsid w:val="00AB5EA7"/>
    <w:rsid w:val="00AB5F46"/>
    <w:rsid w:val="00AB63DC"/>
    <w:rsid w:val="00AB6A6B"/>
    <w:rsid w:val="00AB6C29"/>
    <w:rsid w:val="00AB7370"/>
    <w:rsid w:val="00AB786E"/>
    <w:rsid w:val="00AC0239"/>
    <w:rsid w:val="00AC030A"/>
    <w:rsid w:val="00AC03C8"/>
    <w:rsid w:val="00AC0710"/>
    <w:rsid w:val="00AC0A44"/>
    <w:rsid w:val="00AC0E63"/>
    <w:rsid w:val="00AC1D0D"/>
    <w:rsid w:val="00AC1EAE"/>
    <w:rsid w:val="00AC20E1"/>
    <w:rsid w:val="00AC22D3"/>
    <w:rsid w:val="00AC24C4"/>
    <w:rsid w:val="00AC2DCF"/>
    <w:rsid w:val="00AC342D"/>
    <w:rsid w:val="00AC35CC"/>
    <w:rsid w:val="00AC365A"/>
    <w:rsid w:val="00AC3C0E"/>
    <w:rsid w:val="00AC3F6C"/>
    <w:rsid w:val="00AC4052"/>
    <w:rsid w:val="00AC4234"/>
    <w:rsid w:val="00AC538E"/>
    <w:rsid w:val="00AC5837"/>
    <w:rsid w:val="00AC61D2"/>
    <w:rsid w:val="00AC622D"/>
    <w:rsid w:val="00AC6C03"/>
    <w:rsid w:val="00AC6D1E"/>
    <w:rsid w:val="00AC6DC4"/>
    <w:rsid w:val="00AC7566"/>
    <w:rsid w:val="00AD104F"/>
    <w:rsid w:val="00AD1937"/>
    <w:rsid w:val="00AD1B6E"/>
    <w:rsid w:val="00AD1DCD"/>
    <w:rsid w:val="00AD1E57"/>
    <w:rsid w:val="00AD26F2"/>
    <w:rsid w:val="00AD2A72"/>
    <w:rsid w:val="00AD2DAD"/>
    <w:rsid w:val="00AD2E2A"/>
    <w:rsid w:val="00AD2E6E"/>
    <w:rsid w:val="00AD380F"/>
    <w:rsid w:val="00AD3E2C"/>
    <w:rsid w:val="00AD550F"/>
    <w:rsid w:val="00AD55CC"/>
    <w:rsid w:val="00AD6355"/>
    <w:rsid w:val="00AD6EAE"/>
    <w:rsid w:val="00AD6F13"/>
    <w:rsid w:val="00AD7F60"/>
    <w:rsid w:val="00AE0A54"/>
    <w:rsid w:val="00AE23ED"/>
    <w:rsid w:val="00AE2626"/>
    <w:rsid w:val="00AE2BEA"/>
    <w:rsid w:val="00AE2D10"/>
    <w:rsid w:val="00AE34BB"/>
    <w:rsid w:val="00AE3534"/>
    <w:rsid w:val="00AE3991"/>
    <w:rsid w:val="00AE3BE9"/>
    <w:rsid w:val="00AE4BF9"/>
    <w:rsid w:val="00AE4C6D"/>
    <w:rsid w:val="00AE4EB2"/>
    <w:rsid w:val="00AE551B"/>
    <w:rsid w:val="00AE56EA"/>
    <w:rsid w:val="00AE5AD1"/>
    <w:rsid w:val="00AE5B5A"/>
    <w:rsid w:val="00AE6424"/>
    <w:rsid w:val="00AE6B20"/>
    <w:rsid w:val="00AE7050"/>
    <w:rsid w:val="00AE724A"/>
    <w:rsid w:val="00AE742C"/>
    <w:rsid w:val="00AE79CC"/>
    <w:rsid w:val="00AF025F"/>
    <w:rsid w:val="00AF04E0"/>
    <w:rsid w:val="00AF156E"/>
    <w:rsid w:val="00AF15AC"/>
    <w:rsid w:val="00AF15E3"/>
    <w:rsid w:val="00AF1B40"/>
    <w:rsid w:val="00AF22B5"/>
    <w:rsid w:val="00AF2D8E"/>
    <w:rsid w:val="00AF3340"/>
    <w:rsid w:val="00AF388F"/>
    <w:rsid w:val="00AF3B60"/>
    <w:rsid w:val="00AF451D"/>
    <w:rsid w:val="00AF49F5"/>
    <w:rsid w:val="00AF54A2"/>
    <w:rsid w:val="00AF5D4E"/>
    <w:rsid w:val="00AF6121"/>
    <w:rsid w:val="00AF62CE"/>
    <w:rsid w:val="00AF675D"/>
    <w:rsid w:val="00AF695B"/>
    <w:rsid w:val="00AF6E65"/>
    <w:rsid w:val="00AF759E"/>
    <w:rsid w:val="00AF762B"/>
    <w:rsid w:val="00AF76F3"/>
    <w:rsid w:val="00AF7A74"/>
    <w:rsid w:val="00AF7C5A"/>
    <w:rsid w:val="00AF7D59"/>
    <w:rsid w:val="00B00126"/>
    <w:rsid w:val="00B00225"/>
    <w:rsid w:val="00B0028C"/>
    <w:rsid w:val="00B010FD"/>
    <w:rsid w:val="00B01263"/>
    <w:rsid w:val="00B0164F"/>
    <w:rsid w:val="00B0194E"/>
    <w:rsid w:val="00B01BE7"/>
    <w:rsid w:val="00B01CCC"/>
    <w:rsid w:val="00B01D9C"/>
    <w:rsid w:val="00B0227C"/>
    <w:rsid w:val="00B03181"/>
    <w:rsid w:val="00B033CD"/>
    <w:rsid w:val="00B037C3"/>
    <w:rsid w:val="00B03ABE"/>
    <w:rsid w:val="00B0485A"/>
    <w:rsid w:val="00B04D2B"/>
    <w:rsid w:val="00B05027"/>
    <w:rsid w:val="00B05213"/>
    <w:rsid w:val="00B05602"/>
    <w:rsid w:val="00B06229"/>
    <w:rsid w:val="00B0625A"/>
    <w:rsid w:val="00B062A6"/>
    <w:rsid w:val="00B06C64"/>
    <w:rsid w:val="00B074CD"/>
    <w:rsid w:val="00B07E37"/>
    <w:rsid w:val="00B100CC"/>
    <w:rsid w:val="00B10376"/>
    <w:rsid w:val="00B1038E"/>
    <w:rsid w:val="00B1087B"/>
    <w:rsid w:val="00B112CA"/>
    <w:rsid w:val="00B11E0B"/>
    <w:rsid w:val="00B123CF"/>
    <w:rsid w:val="00B12A62"/>
    <w:rsid w:val="00B13FD4"/>
    <w:rsid w:val="00B14BF4"/>
    <w:rsid w:val="00B15B20"/>
    <w:rsid w:val="00B15CF8"/>
    <w:rsid w:val="00B16146"/>
    <w:rsid w:val="00B161AD"/>
    <w:rsid w:val="00B162B4"/>
    <w:rsid w:val="00B162D0"/>
    <w:rsid w:val="00B16837"/>
    <w:rsid w:val="00B16998"/>
    <w:rsid w:val="00B17AE2"/>
    <w:rsid w:val="00B17C0D"/>
    <w:rsid w:val="00B17D95"/>
    <w:rsid w:val="00B17F49"/>
    <w:rsid w:val="00B214CE"/>
    <w:rsid w:val="00B21A08"/>
    <w:rsid w:val="00B22817"/>
    <w:rsid w:val="00B22C39"/>
    <w:rsid w:val="00B24775"/>
    <w:rsid w:val="00B24F85"/>
    <w:rsid w:val="00B26069"/>
    <w:rsid w:val="00B27B65"/>
    <w:rsid w:val="00B27DCC"/>
    <w:rsid w:val="00B30BA3"/>
    <w:rsid w:val="00B3108F"/>
    <w:rsid w:val="00B31635"/>
    <w:rsid w:val="00B31D29"/>
    <w:rsid w:val="00B3288F"/>
    <w:rsid w:val="00B329E6"/>
    <w:rsid w:val="00B32DF3"/>
    <w:rsid w:val="00B33603"/>
    <w:rsid w:val="00B33628"/>
    <w:rsid w:val="00B337B0"/>
    <w:rsid w:val="00B342A7"/>
    <w:rsid w:val="00B342FA"/>
    <w:rsid w:val="00B34404"/>
    <w:rsid w:val="00B34E5C"/>
    <w:rsid w:val="00B3528A"/>
    <w:rsid w:val="00B353CB"/>
    <w:rsid w:val="00B35956"/>
    <w:rsid w:val="00B36107"/>
    <w:rsid w:val="00B36BA1"/>
    <w:rsid w:val="00B36E3A"/>
    <w:rsid w:val="00B373DE"/>
    <w:rsid w:val="00B37BA9"/>
    <w:rsid w:val="00B407FB"/>
    <w:rsid w:val="00B4080C"/>
    <w:rsid w:val="00B410CF"/>
    <w:rsid w:val="00B41F33"/>
    <w:rsid w:val="00B42098"/>
    <w:rsid w:val="00B42858"/>
    <w:rsid w:val="00B42859"/>
    <w:rsid w:val="00B42ED1"/>
    <w:rsid w:val="00B43342"/>
    <w:rsid w:val="00B433D6"/>
    <w:rsid w:val="00B44310"/>
    <w:rsid w:val="00B4437F"/>
    <w:rsid w:val="00B4492B"/>
    <w:rsid w:val="00B44C6E"/>
    <w:rsid w:val="00B44CFA"/>
    <w:rsid w:val="00B44F1D"/>
    <w:rsid w:val="00B457B9"/>
    <w:rsid w:val="00B458DB"/>
    <w:rsid w:val="00B45933"/>
    <w:rsid w:val="00B464AA"/>
    <w:rsid w:val="00B46D55"/>
    <w:rsid w:val="00B46F2D"/>
    <w:rsid w:val="00B4738F"/>
    <w:rsid w:val="00B47AAC"/>
    <w:rsid w:val="00B50623"/>
    <w:rsid w:val="00B5115C"/>
    <w:rsid w:val="00B5145D"/>
    <w:rsid w:val="00B520D1"/>
    <w:rsid w:val="00B522DC"/>
    <w:rsid w:val="00B5290C"/>
    <w:rsid w:val="00B52B5F"/>
    <w:rsid w:val="00B52E05"/>
    <w:rsid w:val="00B52EA0"/>
    <w:rsid w:val="00B5532C"/>
    <w:rsid w:val="00B567D4"/>
    <w:rsid w:val="00B56C35"/>
    <w:rsid w:val="00B5723A"/>
    <w:rsid w:val="00B57361"/>
    <w:rsid w:val="00B575A0"/>
    <w:rsid w:val="00B579EE"/>
    <w:rsid w:val="00B57EC1"/>
    <w:rsid w:val="00B60789"/>
    <w:rsid w:val="00B60D16"/>
    <w:rsid w:val="00B61123"/>
    <w:rsid w:val="00B61A8C"/>
    <w:rsid w:val="00B61BEC"/>
    <w:rsid w:val="00B625C7"/>
    <w:rsid w:val="00B634C7"/>
    <w:rsid w:val="00B63DE1"/>
    <w:rsid w:val="00B63EAE"/>
    <w:rsid w:val="00B642D0"/>
    <w:rsid w:val="00B6567B"/>
    <w:rsid w:val="00B65B39"/>
    <w:rsid w:val="00B662CD"/>
    <w:rsid w:val="00B665FB"/>
    <w:rsid w:val="00B66726"/>
    <w:rsid w:val="00B66FF0"/>
    <w:rsid w:val="00B67CC6"/>
    <w:rsid w:val="00B7000C"/>
    <w:rsid w:val="00B703EB"/>
    <w:rsid w:val="00B70EAA"/>
    <w:rsid w:val="00B71132"/>
    <w:rsid w:val="00B712AC"/>
    <w:rsid w:val="00B712DC"/>
    <w:rsid w:val="00B713E5"/>
    <w:rsid w:val="00B71B3A"/>
    <w:rsid w:val="00B7231A"/>
    <w:rsid w:val="00B7236D"/>
    <w:rsid w:val="00B7254C"/>
    <w:rsid w:val="00B73469"/>
    <w:rsid w:val="00B735E2"/>
    <w:rsid w:val="00B73FAB"/>
    <w:rsid w:val="00B740C2"/>
    <w:rsid w:val="00B74169"/>
    <w:rsid w:val="00B741DB"/>
    <w:rsid w:val="00B74770"/>
    <w:rsid w:val="00B747DC"/>
    <w:rsid w:val="00B749A0"/>
    <w:rsid w:val="00B74E07"/>
    <w:rsid w:val="00B7507C"/>
    <w:rsid w:val="00B750D0"/>
    <w:rsid w:val="00B754EE"/>
    <w:rsid w:val="00B76237"/>
    <w:rsid w:val="00B76354"/>
    <w:rsid w:val="00B769D1"/>
    <w:rsid w:val="00B773AB"/>
    <w:rsid w:val="00B7779B"/>
    <w:rsid w:val="00B80073"/>
    <w:rsid w:val="00B801F5"/>
    <w:rsid w:val="00B806CB"/>
    <w:rsid w:val="00B81000"/>
    <w:rsid w:val="00B8333E"/>
    <w:rsid w:val="00B83A34"/>
    <w:rsid w:val="00B83E8C"/>
    <w:rsid w:val="00B84297"/>
    <w:rsid w:val="00B864FE"/>
    <w:rsid w:val="00B86618"/>
    <w:rsid w:val="00B87F94"/>
    <w:rsid w:val="00B90FB0"/>
    <w:rsid w:val="00B91257"/>
    <w:rsid w:val="00B913DC"/>
    <w:rsid w:val="00B916A2"/>
    <w:rsid w:val="00B917DE"/>
    <w:rsid w:val="00B919A1"/>
    <w:rsid w:val="00B92411"/>
    <w:rsid w:val="00B925B4"/>
    <w:rsid w:val="00B92BA8"/>
    <w:rsid w:val="00B92E2B"/>
    <w:rsid w:val="00B92FB6"/>
    <w:rsid w:val="00B9341E"/>
    <w:rsid w:val="00B9372C"/>
    <w:rsid w:val="00B94459"/>
    <w:rsid w:val="00B944C5"/>
    <w:rsid w:val="00B946F0"/>
    <w:rsid w:val="00B9498E"/>
    <w:rsid w:val="00B95C0D"/>
    <w:rsid w:val="00B965A0"/>
    <w:rsid w:val="00B96C6B"/>
    <w:rsid w:val="00B9724D"/>
    <w:rsid w:val="00B973A3"/>
    <w:rsid w:val="00B97605"/>
    <w:rsid w:val="00B978BC"/>
    <w:rsid w:val="00B97A24"/>
    <w:rsid w:val="00BA079E"/>
    <w:rsid w:val="00BA0DBC"/>
    <w:rsid w:val="00BA0EE5"/>
    <w:rsid w:val="00BA10D7"/>
    <w:rsid w:val="00BA169C"/>
    <w:rsid w:val="00BA24E5"/>
    <w:rsid w:val="00BA2867"/>
    <w:rsid w:val="00BA2934"/>
    <w:rsid w:val="00BA3426"/>
    <w:rsid w:val="00BA4517"/>
    <w:rsid w:val="00BA466F"/>
    <w:rsid w:val="00BA47A8"/>
    <w:rsid w:val="00BA4890"/>
    <w:rsid w:val="00BA4B21"/>
    <w:rsid w:val="00BA51A6"/>
    <w:rsid w:val="00BA5F8D"/>
    <w:rsid w:val="00BA60ED"/>
    <w:rsid w:val="00BA6627"/>
    <w:rsid w:val="00BA6A80"/>
    <w:rsid w:val="00BA6C04"/>
    <w:rsid w:val="00BA6EDA"/>
    <w:rsid w:val="00BA72E7"/>
    <w:rsid w:val="00BA73DB"/>
    <w:rsid w:val="00BB0673"/>
    <w:rsid w:val="00BB07C8"/>
    <w:rsid w:val="00BB21F4"/>
    <w:rsid w:val="00BB274F"/>
    <w:rsid w:val="00BB29C1"/>
    <w:rsid w:val="00BB2CEF"/>
    <w:rsid w:val="00BB34BE"/>
    <w:rsid w:val="00BB37AF"/>
    <w:rsid w:val="00BB3A05"/>
    <w:rsid w:val="00BB3C14"/>
    <w:rsid w:val="00BB3DCE"/>
    <w:rsid w:val="00BB4510"/>
    <w:rsid w:val="00BB47F8"/>
    <w:rsid w:val="00BB4E67"/>
    <w:rsid w:val="00BB5262"/>
    <w:rsid w:val="00BB5B92"/>
    <w:rsid w:val="00BB5D78"/>
    <w:rsid w:val="00BB60D1"/>
    <w:rsid w:val="00BB698F"/>
    <w:rsid w:val="00BB6B24"/>
    <w:rsid w:val="00BB6B6F"/>
    <w:rsid w:val="00BB7185"/>
    <w:rsid w:val="00BB71A4"/>
    <w:rsid w:val="00BB748F"/>
    <w:rsid w:val="00BB74DE"/>
    <w:rsid w:val="00BB77E0"/>
    <w:rsid w:val="00BB78CA"/>
    <w:rsid w:val="00BB795E"/>
    <w:rsid w:val="00BC00CC"/>
    <w:rsid w:val="00BC0FD4"/>
    <w:rsid w:val="00BC129A"/>
    <w:rsid w:val="00BC1423"/>
    <w:rsid w:val="00BC1827"/>
    <w:rsid w:val="00BC1BA2"/>
    <w:rsid w:val="00BC1E6D"/>
    <w:rsid w:val="00BC2F0D"/>
    <w:rsid w:val="00BC3C8E"/>
    <w:rsid w:val="00BC3D1C"/>
    <w:rsid w:val="00BC3EB3"/>
    <w:rsid w:val="00BC418A"/>
    <w:rsid w:val="00BC464D"/>
    <w:rsid w:val="00BC46D0"/>
    <w:rsid w:val="00BC481B"/>
    <w:rsid w:val="00BC49C4"/>
    <w:rsid w:val="00BC49EF"/>
    <w:rsid w:val="00BC5546"/>
    <w:rsid w:val="00BC55DA"/>
    <w:rsid w:val="00BC6C56"/>
    <w:rsid w:val="00BC74E2"/>
    <w:rsid w:val="00BC7CF5"/>
    <w:rsid w:val="00BC7EAC"/>
    <w:rsid w:val="00BC7F4D"/>
    <w:rsid w:val="00BD02F1"/>
    <w:rsid w:val="00BD057F"/>
    <w:rsid w:val="00BD10A5"/>
    <w:rsid w:val="00BD1154"/>
    <w:rsid w:val="00BD1171"/>
    <w:rsid w:val="00BD18BD"/>
    <w:rsid w:val="00BD2029"/>
    <w:rsid w:val="00BD227F"/>
    <w:rsid w:val="00BD232A"/>
    <w:rsid w:val="00BD2AEA"/>
    <w:rsid w:val="00BD2B94"/>
    <w:rsid w:val="00BD31EB"/>
    <w:rsid w:val="00BD35BA"/>
    <w:rsid w:val="00BD3C68"/>
    <w:rsid w:val="00BD3DB7"/>
    <w:rsid w:val="00BD58D2"/>
    <w:rsid w:val="00BD5AB5"/>
    <w:rsid w:val="00BD5E99"/>
    <w:rsid w:val="00BD628E"/>
    <w:rsid w:val="00BD64A3"/>
    <w:rsid w:val="00BD664B"/>
    <w:rsid w:val="00BD721F"/>
    <w:rsid w:val="00BD7EEE"/>
    <w:rsid w:val="00BE0280"/>
    <w:rsid w:val="00BE0388"/>
    <w:rsid w:val="00BE08E2"/>
    <w:rsid w:val="00BE0F99"/>
    <w:rsid w:val="00BE1417"/>
    <w:rsid w:val="00BE1784"/>
    <w:rsid w:val="00BE204C"/>
    <w:rsid w:val="00BE25CB"/>
    <w:rsid w:val="00BE2D46"/>
    <w:rsid w:val="00BE309C"/>
    <w:rsid w:val="00BE3219"/>
    <w:rsid w:val="00BE3FB2"/>
    <w:rsid w:val="00BE40AD"/>
    <w:rsid w:val="00BE493D"/>
    <w:rsid w:val="00BE4E20"/>
    <w:rsid w:val="00BE5383"/>
    <w:rsid w:val="00BE5390"/>
    <w:rsid w:val="00BE5C64"/>
    <w:rsid w:val="00BE60A6"/>
    <w:rsid w:val="00BE6A7C"/>
    <w:rsid w:val="00BE6C81"/>
    <w:rsid w:val="00BE7059"/>
    <w:rsid w:val="00BE7224"/>
    <w:rsid w:val="00BE7D7A"/>
    <w:rsid w:val="00BF055C"/>
    <w:rsid w:val="00BF093F"/>
    <w:rsid w:val="00BF0A3C"/>
    <w:rsid w:val="00BF0AF7"/>
    <w:rsid w:val="00BF1B55"/>
    <w:rsid w:val="00BF1E55"/>
    <w:rsid w:val="00BF266A"/>
    <w:rsid w:val="00BF2963"/>
    <w:rsid w:val="00BF2B4F"/>
    <w:rsid w:val="00BF2BE2"/>
    <w:rsid w:val="00BF3188"/>
    <w:rsid w:val="00BF392D"/>
    <w:rsid w:val="00BF3F36"/>
    <w:rsid w:val="00BF3F6E"/>
    <w:rsid w:val="00BF44F6"/>
    <w:rsid w:val="00BF4816"/>
    <w:rsid w:val="00BF4890"/>
    <w:rsid w:val="00BF498D"/>
    <w:rsid w:val="00BF5908"/>
    <w:rsid w:val="00BF5A0B"/>
    <w:rsid w:val="00BF5D6B"/>
    <w:rsid w:val="00BF63D1"/>
    <w:rsid w:val="00BF7A08"/>
    <w:rsid w:val="00BF7CF9"/>
    <w:rsid w:val="00BF7E25"/>
    <w:rsid w:val="00C001D5"/>
    <w:rsid w:val="00C010EC"/>
    <w:rsid w:val="00C01E12"/>
    <w:rsid w:val="00C02AC0"/>
    <w:rsid w:val="00C02CE9"/>
    <w:rsid w:val="00C0351C"/>
    <w:rsid w:val="00C0391F"/>
    <w:rsid w:val="00C03B7F"/>
    <w:rsid w:val="00C03F9C"/>
    <w:rsid w:val="00C045C0"/>
    <w:rsid w:val="00C04B8B"/>
    <w:rsid w:val="00C0506E"/>
    <w:rsid w:val="00C05EA8"/>
    <w:rsid w:val="00C05ECA"/>
    <w:rsid w:val="00C06231"/>
    <w:rsid w:val="00C07209"/>
    <w:rsid w:val="00C074A5"/>
    <w:rsid w:val="00C078E0"/>
    <w:rsid w:val="00C07B70"/>
    <w:rsid w:val="00C07F49"/>
    <w:rsid w:val="00C10BE0"/>
    <w:rsid w:val="00C10D52"/>
    <w:rsid w:val="00C12625"/>
    <w:rsid w:val="00C12844"/>
    <w:rsid w:val="00C12F82"/>
    <w:rsid w:val="00C13399"/>
    <w:rsid w:val="00C13B42"/>
    <w:rsid w:val="00C13DEF"/>
    <w:rsid w:val="00C14076"/>
    <w:rsid w:val="00C14558"/>
    <w:rsid w:val="00C14586"/>
    <w:rsid w:val="00C14780"/>
    <w:rsid w:val="00C14AE5"/>
    <w:rsid w:val="00C14EDE"/>
    <w:rsid w:val="00C152CD"/>
    <w:rsid w:val="00C154DE"/>
    <w:rsid w:val="00C15612"/>
    <w:rsid w:val="00C15B6B"/>
    <w:rsid w:val="00C15E79"/>
    <w:rsid w:val="00C160CC"/>
    <w:rsid w:val="00C16B2A"/>
    <w:rsid w:val="00C171BE"/>
    <w:rsid w:val="00C201DA"/>
    <w:rsid w:val="00C207E4"/>
    <w:rsid w:val="00C20A59"/>
    <w:rsid w:val="00C20DB2"/>
    <w:rsid w:val="00C21051"/>
    <w:rsid w:val="00C211DD"/>
    <w:rsid w:val="00C2155E"/>
    <w:rsid w:val="00C219F2"/>
    <w:rsid w:val="00C22443"/>
    <w:rsid w:val="00C22B30"/>
    <w:rsid w:val="00C22D1A"/>
    <w:rsid w:val="00C23716"/>
    <w:rsid w:val="00C23AD1"/>
    <w:rsid w:val="00C247AD"/>
    <w:rsid w:val="00C248BC"/>
    <w:rsid w:val="00C24B58"/>
    <w:rsid w:val="00C25202"/>
    <w:rsid w:val="00C25F91"/>
    <w:rsid w:val="00C26FA1"/>
    <w:rsid w:val="00C26FDC"/>
    <w:rsid w:val="00C2733F"/>
    <w:rsid w:val="00C27918"/>
    <w:rsid w:val="00C27AD5"/>
    <w:rsid w:val="00C27D5B"/>
    <w:rsid w:val="00C3031A"/>
    <w:rsid w:val="00C307FA"/>
    <w:rsid w:val="00C316A6"/>
    <w:rsid w:val="00C31864"/>
    <w:rsid w:val="00C31ADB"/>
    <w:rsid w:val="00C32947"/>
    <w:rsid w:val="00C33A00"/>
    <w:rsid w:val="00C33A70"/>
    <w:rsid w:val="00C33BBD"/>
    <w:rsid w:val="00C33BEF"/>
    <w:rsid w:val="00C33C90"/>
    <w:rsid w:val="00C33DDB"/>
    <w:rsid w:val="00C34524"/>
    <w:rsid w:val="00C34899"/>
    <w:rsid w:val="00C3492C"/>
    <w:rsid w:val="00C34BF6"/>
    <w:rsid w:val="00C34C1F"/>
    <w:rsid w:val="00C362B9"/>
    <w:rsid w:val="00C36434"/>
    <w:rsid w:val="00C3658B"/>
    <w:rsid w:val="00C3687B"/>
    <w:rsid w:val="00C36C89"/>
    <w:rsid w:val="00C36D93"/>
    <w:rsid w:val="00C36F82"/>
    <w:rsid w:val="00C37436"/>
    <w:rsid w:val="00C37B90"/>
    <w:rsid w:val="00C37F0B"/>
    <w:rsid w:val="00C40884"/>
    <w:rsid w:val="00C408B1"/>
    <w:rsid w:val="00C40BB9"/>
    <w:rsid w:val="00C40D2A"/>
    <w:rsid w:val="00C40ED9"/>
    <w:rsid w:val="00C41533"/>
    <w:rsid w:val="00C41E4B"/>
    <w:rsid w:val="00C4314F"/>
    <w:rsid w:val="00C4345D"/>
    <w:rsid w:val="00C43B54"/>
    <w:rsid w:val="00C43E60"/>
    <w:rsid w:val="00C43E8F"/>
    <w:rsid w:val="00C44325"/>
    <w:rsid w:val="00C44E06"/>
    <w:rsid w:val="00C44F34"/>
    <w:rsid w:val="00C4502E"/>
    <w:rsid w:val="00C45488"/>
    <w:rsid w:val="00C45510"/>
    <w:rsid w:val="00C45F51"/>
    <w:rsid w:val="00C469DD"/>
    <w:rsid w:val="00C470DD"/>
    <w:rsid w:val="00C47201"/>
    <w:rsid w:val="00C47494"/>
    <w:rsid w:val="00C501F2"/>
    <w:rsid w:val="00C509B7"/>
    <w:rsid w:val="00C51A8D"/>
    <w:rsid w:val="00C523F4"/>
    <w:rsid w:val="00C53452"/>
    <w:rsid w:val="00C53828"/>
    <w:rsid w:val="00C539AE"/>
    <w:rsid w:val="00C53E79"/>
    <w:rsid w:val="00C53EAA"/>
    <w:rsid w:val="00C53F24"/>
    <w:rsid w:val="00C53F88"/>
    <w:rsid w:val="00C542D6"/>
    <w:rsid w:val="00C54A0A"/>
    <w:rsid w:val="00C54CE8"/>
    <w:rsid w:val="00C54D58"/>
    <w:rsid w:val="00C55078"/>
    <w:rsid w:val="00C55F5D"/>
    <w:rsid w:val="00C5611A"/>
    <w:rsid w:val="00C57ED0"/>
    <w:rsid w:val="00C607E4"/>
    <w:rsid w:val="00C609C9"/>
    <w:rsid w:val="00C6102F"/>
    <w:rsid w:val="00C61819"/>
    <w:rsid w:val="00C6195C"/>
    <w:rsid w:val="00C619DB"/>
    <w:rsid w:val="00C61A0D"/>
    <w:rsid w:val="00C62D6D"/>
    <w:rsid w:val="00C6309C"/>
    <w:rsid w:val="00C63C39"/>
    <w:rsid w:val="00C653A6"/>
    <w:rsid w:val="00C65414"/>
    <w:rsid w:val="00C6587F"/>
    <w:rsid w:val="00C6615A"/>
    <w:rsid w:val="00C66689"/>
    <w:rsid w:val="00C66BE5"/>
    <w:rsid w:val="00C6707C"/>
    <w:rsid w:val="00C67198"/>
    <w:rsid w:val="00C6735A"/>
    <w:rsid w:val="00C7062E"/>
    <w:rsid w:val="00C70952"/>
    <w:rsid w:val="00C71212"/>
    <w:rsid w:val="00C7158E"/>
    <w:rsid w:val="00C71661"/>
    <w:rsid w:val="00C71EBC"/>
    <w:rsid w:val="00C72247"/>
    <w:rsid w:val="00C72B60"/>
    <w:rsid w:val="00C7321A"/>
    <w:rsid w:val="00C73254"/>
    <w:rsid w:val="00C73A94"/>
    <w:rsid w:val="00C73B5C"/>
    <w:rsid w:val="00C73EE6"/>
    <w:rsid w:val="00C749FA"/>
    <w:rsid w:val="00C74BA2"/>
    <w:rsid w:val="00C74BAE"/>
    <w:rsid w:val="00C74DC5"/>
    <w:rsid w:val="00C7531C"/>
    <w:rsid w:val="00C76B13"/>
    <w:rsid w:val="00C76FF6"/>
    <w:rsid w:val="00C77AA0"/>
    <w:rsid w:val="00C802DD"/>
    <w:rsid w:val="00C80C16"/>
    <w:rsid w:val="00C8142B"/>
    <w:rsid w:val="00C81A76"/>
    <w:rsid w:val="00C81A99"/>
    <w:rsid w:val="00C82080"/>
    <w:rsid w:val="00C82BF7"/>
    <w:rsid w:val="00C8301E"/>
    <w:rsid w:val="00C838E5"/>
    <w:rsid w:val="00C84BFE"/>
    <w:rsid w:val="00C84E65"/>
    <w:rsid w:val="00C8524E"/>
    <w:rsid w:val="00C85484"/>
    <w:rsid w:val="00C85718"/>
    <w:rsid w:val="00C85AAA"/>
    <w:rsid w:val="00C85BFD"/>
    <w:rsid w:val="00C85D2D"/>
    <w:rsid w:val="00C860B0"/>
    <w:rsid w:val="00C861BE"/>
    <w:rsid w:val="00C86650"/>
    <w:rsid w:val="00C8669A"/>
    <w:rsid w:val="00C86BBE"/>
    <w:rsid w:val="00C873F1"/>
    <w:rsid w:val="00C87C8E"/>
    <w:rsid w:val="00C902B5"/>
    <w:rsid w:val="00C9083F"/>
    <w:rsid w:val="00C9168F"/>
    <w:rsid w:val="00C91761"/>
    <w:rsid w:val="00C918AF"/>
    <w:rsid w:val="00C9199D"/>
    <w:rsid w:val="00C92085"/>
    <w:rsid w:val="00C92504"/>
    <w:rsid w:val="00C92AEF"/>
    <w:rsid w:val="00C92F95"/>
    <w:rsid w:val="00C930BF"/>
    <w:rsid w:val="00C931B1"/>
    <w:rsid w:val="00C93674"/>
    <w:rsid w:val="00C93FE2"/>
    <w:rsid w:val="00C9402C"/>
    <w:rsid w:val="00C94324"/>
    <w:rsid w:val="00C94465"/>
    <w:rsid w:val="00C94672"/>
    <w:rsid w:val="00C9473F"/>
    <w:rsid w:val="00C94F0F"/>
    <w:rsid w:val="00C95196"/>
    <w:rsid w:val="00C954A4"/>
    <w:rsid w:val="00C95A75"/>
    <w:rsid w:val="00C95C1D"/>
    <w:rsid w:val="00C95EB9"/>
    <w:rsid w:val="00C9605F"/>
    <w:rsid w:val="00C97961"/>
    <w:rsid w:val="00CA01A0"/>
    <w:rsid w:val="00CA0635"/>
    <w:rsid w:val="00CA0F6E"/>
    <w:rsid w:val="00CA0FA0"/>
    <w:rsid w:val="00CA11BC"/>
    <w:rsid w:val="00CA2CF1"/>
    <w:rsid w:val="00CA2D9C"/>
    <w:rsid w:val="00CA3544"/>
    <w:rsid w:val="00CA3F16"/>
    <w:rsid w:val="00CA4DB2"/>
    <w:rsid w:val="00CA4F2B"/>
    <w:rsid w:val="00CA51F6"/>
    <w:rsid w:val="00CA563B"/>
    <w:rsid w:val="00CA59D0"/>
    <w:rsid w:val="00CA5F6C"/>
    <w:rsid w:val="00CA696E"/>
    <w:rsid w:val="00CA6DB8"/>
    <w:rsid w:val="00CA7259"/>
    <w:rsid w:val="00CB1690"/>
    <w:rsid w:val="00CB17A5"/>
    <w:rsid w:val="00CB1E3C"/>
    <w:rsid w:val="00CB2071"/>
    <w:rsid w:val="00CB2187"/>
    <w:rsid w:val="00CB2280"/>
    <w:rsid w:val="00CB2433"/>
    <w:rsid w:val="00CB43BE"/>
    <w:rsid w:val="00CB4F84"/>
    <w:rsid w:val="00CB5C32"/>
    <w:rsid w:val="00CB6224"/>
    <w:rsid w:val="00CB63F2"/>
    <w:rsid w:val="00CB6598"/>
    <w:rsid w:val="00CB69A4"/>
    <w:rsid w:val="00CB6AE3"/>
    <w:rsid w:val="00CB7330"/>
    <w:rsid w:val="00CB740D"/>
    <w:rsid w:val="00CB7515"/>
    <w:rsid w:val="00CB7BCC"/>
    <w:rsid w:val="00CC042B"/>
    <w:rsid w:val="00CC0C78"/>
    <w:rsid w:val="00CC18C7"/>
    <w:rsid w:val="00CC1A5D"/>
    <w:rsid w:val="00CC1CCD"/>
    <w:rsid w:val="00CC21C7"/>
    <w:rsid w:val="00CC2CD6"/>
    <w:rsid w:val="00CC3FB4"/>
    <w:rsid w:val="00CC49AE"/>
    <w:rsid w:val="00CC49FD"/>
    <w:rsid w:val="00CC4C13"/>
    <w:rsid w:val="00CC4D66"/>
    <w:rsid w:val="00CC58AE"/>
    <w:rsid w:val="00CC6BC1"/>
    <w:rsid w:val="00CC70FA"/>
    <w:rsid w:val="00CC7E92"/>
    <w:rsid w:val="00CD0321"/>
    <w:rsid w:val="00CD03F4"/>
    <w:rsid w:val="00CD0F33"/>
    <w:rsid w:val="00CD12C1"/>
    <w:rsid w:val="00CD2671"/>
    <w:rsid w:val="00CD30D7"/>
    <w:rsid w:val="00CD32A7"/>
    <w:rsid w:val="00CD38D8"/>
    <w:rsid w:val="00CD544E"/>
    <w:rsid w:val="00CD563A"/>
    <w:rsid w:val="00CD56D5"/>
    <w:rsid w:val="00CD5BCF"/>
    <w:rsid w:val="00CD5DE4"/>
    <w:rsid w:val="00CD694E"/>
    <w:rsid w:val="00CD6A29"/>
    <w:rsid w:val="00CD706F"/>
    <w:rsid w:val="00CD728A"/>
    <w:rsid w:val="00CD742E"/>
    <w:rsid w:val="00CD79AC"/>
    <w:rsid w:val="00CD7DC4"/>
    <w:rsid w:val="00CD7E70"/>
    <w:rsid w:val="00CE0BBD"/>
    <w:rsid w:val="00CE0D49"/>
    <w:rsid w:val="00CE1878"/>
    <w:rsid w:val="00CE1BDB"/>
    <w:rsid w:val="00CE2146"/>
    <w:rsid w:val="00CE2423"/>
    <w:rsid w:val="00CE27F3"/>
    <w:rsid w:val="00CE2B4A"/>
    <w:rsid w:val="00CE508E"/>
    <w:rsid w:val="00CE54A1"/>
    <w:rsid w:val="00CE5F13"/>
    <w:rsid w:val="00CE5F2A"/>
    <w:rsid w:val="00CE60BE"/>
    <w:rsid w:val="00CE723F"/>
    <w:rsid w:val="00CE75A7"/>
    <w:rsid w:val="00CE79D0"/>
    <w:rsid w:val="00CF13BA"/>
    <w:rsid w:val="00CF1505"/>
    <w:rsid w:val="00CF1B2F"/>
    <w:rsid w:val="00CF1E45"/>
    <w:rsid w:val="00CF2327"/>
    <w:rsid w:val="00CF2BFF"/>
    <w:rsid w:val="00CF39A1"/>
    <w:rsid w:val="00CF412A"/>
    <w:rsid w:val="00CF4176"/>
    <w:rsid w:val="00CF470A"/>
    <w:rsid w:val="00CF475E"/>
    <w:rsid w:val="00CF4C8B"/>
    <w:rsid w:val="00CF531D"/>
    <w:rsid w:val="00CF6203"/>
    <w:rsid w:val="00CF6964"/>
    <w:rsid w:val="00CF706D"/>
    <w:rsid w:val="00CF7D50"/>
    <w:rsid w:val="00CF7D64"/>
    <w:rsid w:val="00D00ABC"/>
    <w:rsid w:val="00D00BF8"/>
    <w:rsid w:val="00D00EEF"/>
    <w:rsid w:val="00D01719"/>
    <w:rsid w:val="00D01AB4"/>
    <w:rsid w:val="00D02D1C"/>
    <w:rsid w:val="00D0328C"/>
    <w:rsid w:val="00D03506"/>
    <w:rsid w:val="00D03654"/>
    <w:rsid w:val="00D03C4D"/>
    <w:rsid w:val="00D03E2B"/>
    <w:rsid w:val="00D04224"/>
    <w:rsid w:val="00D05A99"/>
    <w:rsid w:val="00D05C71"/>
    <w:rsid w:val="00D0640E"/>
    <w:rsid w:val="00D06ABE"/>
    <w:rsid w:val="00D06FFE"/>
    <w:rsid w:val="00D104F1"/>
    <w:rsid w:val="00D118CB"/>
    <w:rsid w:val="00D1403E"/>
    <w:rsid w:val="00D14190"/>
    <w:rsid w:val="00D141D3"/>
    <w:rsid w:val="00D14399"/>
    <w:rsid w:val="00D14F16"/>
    <w:rsid w:val="00D15296"/>
    <w:rsid w:val="00D1591E"/>
    <w:rsid w:val="00D159B7"/>
    <w:rsid w:val="00D16705"/>
    <w:rsid w:val="00D16992"/>
    <w:rsid w:val="00D16E4F"/>
    <w:rsid w:val="00D17938"/>
    <w:rsid w:val="00D1796D"/>
    <w:rsid w:val="00D17C64"/>
    <w:rsid w:val="00D17D0D"/>
    <w:rsid w:val="00D17EA1"/>
    <w:rsid w:val="00D20538"/>
    <w:rsid w:val="00D20A40"/>
    <w:rsid w:val="00D20ED6"/>
    <w:rsid w:val="00D2238F"/>
    <w:rsid w:val="00D227E8"/>
    <w:rsid w:val="00D2287B"/>
    <w:rsid w:val="00D22AE5"/>
    <w:rsid w:val="00D2365E"/>
    <w:rsid w:val="00D237CB"/>
    <w:rsid w:val="00D237E8"/>
    <w:rsid w:val="00D2380B"/>
    <w:rsid w:val="00D239F9"/>
    <w:rsid w:val="00D23BC2"/>
    <w:rsid w:val="00D23C5F"/>
    <w:rsid w:val="00D23E1C"/>
    <w:rsid w:val="00D240B5"/>
    <w:rsid w:val="00D2446F"/>
    <w:rsid w:val="00D24B6D"/>
    <w:rsid w:val="00D254D6"/>
    <w:rsid w:val="00D25DDA"/>
    <w:rsid w:val="00D262D4"/>
    <w:rsid w:val="00D26A7A"/>
    <w:rsid w:val="00D2781A"/>
    <w:rsid w:val="00D30078"/>
    <w:rsid w:val="00D3022D"/>
    <w:rsid w:val="00D3099E"/>
    <w:rsid w:val="00D309BA"/>
    <w:rsid w:val="00D31647"/>
    <w:rsid w:val="00D31B45"/>
    <w:rsid w:val="00D326C3"/>
    <w:rsid w:val="00D32824"/>
    <w:rsid w:val="00D329B7"/>
    <w:rsid w:val="00D33802"/>
    <w:rsid w:val="00D345B0"/>
    <w:rsid w:val="00D360B4"/>
    <w:rsid w:val="00D3629C"/>
    <w:rsid w:val="00D36851"/>
    <w:rsid w:val="00D4029C"/>
    <w:rsid w:val="00D408AD"/>
    <w:rsid w:val="00D408D7"/>
    <w:rsid w:val="00D40AC2"/>
    <w:rsid w:val="00D4109C"/>
    <w:rsid w:val="00D417B5"/>
    <w:rsid w:val="00D4186F"/>
    <w:rsid w:val="00D42252"/>
    <w:rsid w:val="00D426BE"/>
    <w:rsid w:val="00D430DF"/>
    <w:rsid w:val="00D43488"/>
    <w:rsid w:val="00D435C0"/>
    <w:rsid w:val="00D43FB4"/>
    <w:rsid w:val="00D44239"/>
    <w:rsid w:val="00D444C4"/>
    <w:rsid w:val="00D44508"/>
    <w:rsid w:val="00D4458F"/>
    <w:rsid w:val="00D44AD3"/>
    <w:rsid w:val="00D45040"/>
    <w:rsid w:val="00D451DD"/>
    <w:rsid w:val="00D455BB"/>
    <w:rsid w:val="00D45789"/>
    <w:rsid w:val="00D45807"/>
    <w:rsid w:val="00D461C3"/>
    <w:rsid w:val="00D462C2"/>
    <w:rsid w:val="00D4666F"/>
    <w:rsid w:val="00D46834"/>
    <w:rsid w:val="00D47268"/>
    <w:rsid w:val="00D513FF"/>
    <w:rsid w:val="00D5174A"/>
    <w:rsid w:val="00D51828"/>
    <w:rsid w:val="00D51B8B"/>
    <w:rsid w:val="00D5260A"/>
    <w:rsid w:val="00D526CC"/>
    <w:rsid w:val="00D52F75"/>
    <w:rsid w:val="00D52FCD"/>
    <w:rsid w:val="00D53190"/>
    <w:rsid w:val="00D534E0"/>
    <w:rsid w:val="00D53A73"/>
    <w:rsid w:val="00D53FC6"/>
    <w:rsid w:val="00D53FD8"/>
    <w:rsid w:val="00D54592"/>
    <w:rsid w:val="00D54DA9"/>
    <w:rsid w:val="00D553C6"/>
    <w:rsid w:val="00D5622D"/>
    <w:rsid w:val="00D566A2"/>
    <w:rsid w:val="00D5671D"/>
    <w:rsid w:val="00D56AB6"/>
    <w:rsid w:val="00D57484"/>
    <w:rsid w:val="00D57759"/>
    <w:rsid w:val="00D57AEA"/>
    <w:rsid w:val="00D60A6B"/>
    <w:rsid w:val="00D60A6E"/>
    <w:rsid w:val="00D60CFE"/>
    <w:rsid w:val="00D61061"/>
    <w:rsid w:val="00D61179"/>
    <w:rsid w:val="00D616EB"/>
    <w:rsid w:val="00D618DF"/>
    <w:rsid w:val="00D61CBF"/>
    <w:rsid w:val="00D62554"/>
    <w:rsid w:val="00D62C71"/>
    <w:rsid w:val="00D62D77"/>
    <w:rsid w:val="00D63422"/>
    <w:rsid w:val="00D638D5"/>
    <w:rsid w:val="00D63B34"/>
    <w:rsid w:val="00D63C4D"/>
    <w:rsid w:val="00D63E4C"/>
    <w:rsid w:val="00D6425D"/>
    <w:rsid w:val="00D64831"/>
    <w:rsid w:val="00D65B14"/>
    <w:rsid w:val="00D6776F"/>
    <w:rsid w:val="00D67DDA"/>
    <w:rsid w:val="00D7162F"/>
    <w:rsid w:val="00D71712"/>
    <w:rsid w:val="00D71EEA"/>
    <w:rsid w:val="00D72669"/>
    <w:rsid w:val="00D7271C"/>
    <w:rsid w:val="00D73E76"/>
    <w:rsid w:val="00D7435C"/>
    <w:rsid w:val="00D7479F"/>
    <w:rsid w:val="00D74DFF"/>
    <w:rsid w:val="00D75066"/>
    <w:rsid w:val="00D7608D"/>
    <w:rsid w:val="00D7623A"/>
    <w:rsid w:val="00D772A7"/>
    <w:rsid w:val="00D77581"/>
    <w:rsid w:val="00D8014A"/>
    <w:rsid w:val="00D80222"/>
    <w:rsid w:val="00D80296"/>
    <w:rsid w:val="00D80863"/>
    <w:rsid w:val="00D809A5"/>
    <w:rsid w:val="00D80BDA"/>
    <w:rsid w:val="00D8184A"/>
    <w:rsid w:val="00D82032"/>
    <w:rsid w:val="00D8312B"/>
    <w:rsid w:val="00D83664"/>
    <w:rsid w:val="00D836DF"/>
    <w:rsid w:val="00D83AE1"/>
    <w:rsid w:val="00D84CDD"/>
    <w:rsid w:val="00D84E6B"/>
    <w:rsid w:val="00D85F99"/>
    <w:rsid w:val="00D861F1"/>
    <w:rsid w:val="00D86E8A"/>
    <w:rsid w:val="00D86FB2"/>
    <w:rsid w:val="00D8768A"/>
    <w:rsid w:val="00D8778F"/>
    <w:rsid w:val="00D913CD"/>
    <w:rsid w:val="00D91BE4"/>
    <w:rsid w:val="00D929F4"/>
    <w:rsid w:val="00D92A74"/>
    <w:rsid w:val="00D92E69"/>
    <w:rsid w:val="00D930AF"/>
    <w:rsid w:val="00D93C8C"/>
    <w:rsid w:val="00D941A5"/>
    <w:rsid w:val="00D9442C"/>
    <w:rsid w:val="00D94DEB"/>
    <w:rsid w:val="00D95475"/>
    <w:rsid w:val="00D9638D"/>
    <w:rsid w:val="00D96878"/>
    <w:rsid w:val="00D97555"/>
    <w:rsid w:val="00DA0732"/>
    <w:rsid w:val="00DA0B10"/>
    <w:rsid w:val="00DA118A"/>
    <w:rsid w:val="00DA1D67"/>
    <w:rsid w:val="00DA307B"/>
    <w:rsid w:val="00DA357F"/>
    <w:rsid w:val="00DA3841"/>
    <w:rsid w:val="00DA3FA3"/>
    <w:rsid w:val="00DA4520"/>
    <w:rsid w:val="00DA4DCB"/>
    <w:rsid w:val="00DA5883"/>
    <w:rsid w:val="00DA6E3F"/>
    <w:rsid w:val="00DA6EE2"/>
    <w:rsid w:val="00DA7DBD"/>
    <w:rsid w:val="00DA7E49"/>
    <w:rsid w:val="00DB0498"/>
    <w:rsid w:val="00DB0D56"/>
    <w:rsid w:val="00DB0F14"/>
    <w:rsid w:val="00DB0F3C"/>
    <w:rsid w:val="00DB161E"/>
    <w:rsid w:val="00DB18CE"/>
    <w:rsid w:val="00DB1993"/>
    <w:rsid w:val="00DB23FE"/>
    <w:rsid w:val="00DB2733"/>
    <w:rsid w:val="00DB2C51"/>
    <w:rsid w:val="00DB2F8A"/>
    <w:rsid w:val="00DB3BE8"/>
    <w:rsid w:val="00DB42A3"/>
    <w:rsid w:val="00DB43D4"/>
    <w:rsid w:val="00DB446C"/>
    <w:rsid w:val="00DB480B"/>
    <w:rsid w:val="00DB4978"/>
    <w:rsid w:val="00DB62CE"/>
    <w:rsid w:val="00DB6CA2"/>
    <w:rsid w:val="00DB6D09"/>
    <w:rsid w:val="00DB6F65"/>
    <w:rsid w:val="00DB6FCD"/>
    <w:rsid w:val="00DB7081"/>
    <w:rsid w:val="00DB7B56"/>
    <w:rsid w:val="00DC054E"/>
    <w:rsid w:val="00DC0A54"/>
    <w:rsid w:val="00DC0D83"/>
    <w:rsid w:val="00DC0E5E"/>
    <w:rsid w:val="00DC12AB"/>
    <w:rsid w:val="00DC1746"/>
    <w:rsid w:val="00DC1CC2"/>
    <w:rsid w:val="00DC296D"/>
    <w:rsid w:val="00DC373D"/>
    <w:rsid w:val="00DC465B"/>
    <w:rsid w:val="00DC489E"/>
    <w:rsid w:val="00DC53B8"/>
    <w:rsid w:val="00DC5EB0"/>
    <w:rsid w:val="00DC6158"/>
    <w:rsid w:val="00DC6320"/>
    <w:rsid w:val="00DC6E20"/>
    <w:rsid w:val="00DC7A55"/>
    <w:rsid w:val="00DD073E"/>
    <w:rsid w:val="00DD0754"/>
    <w:rsid w:val="00DD14E3"/>
    <w:rsid w:val="00DD1D43"/>
    <w:rsid w:val="00DD1FD6"/>
    <w:rsid w:val="00DD292C"/>
    <w:rsid w:val="00DD292D"/>
    <w:rsid w:val="00DD2C4B"/>
    <w:rsid w:val="00DD3694"/>
    <w:rsid w:val="00DD3A42"/>
    <w:rsid w:val="00DD3DB1"/>
    <w:rsid w:val="00DD3FE0"/>
    <w:rsid w:val="00DD4447"/>
    <w:rsid w:val="00DD4B83"/>
    <w:rsid w:val="00DD5B7C"/>
    <w:rsid w:val="00DD5BD6"/>
    <w:rsid w:val="00DD5C58"/>
    <w:rsid w:val="00DD657A"/>
    <w:rsid w:val="00DD689A"/>
    <w:rsid w:val="00DD6F18"/>
    <w:rsid w:val="00DD7104"/>
    <w:rsid w:val="00DD7142"/>
    <w:rsid w:val="00DD7280"/>
    <w:rsid w:val="00DD762F"/>
    <w:rsid w:val="00DD79FB"/>
    <w:rsid w:val="00DD7A63"/>
    <w:rsid w:val="00DD7EBE"/>
    <w:rsid w:val="00DE001C"/>
    <w:rsid w:val="00DE0464"/>
    <w:rsid w:val="00DE153F"/>
    <w:rsid w:val="00DE171E"/>
    <w:rsid w:val="00DE285A"/>
    <w:rsid w:val="00DE3153"/>
    <w:rsid w:val="00DE3AC7"/>
    <w:rsid w:val="00DE3F0E"/>
    <w:rsid w:val="00DE410E"/>
    <w:rsid w:val="00DE4B6D"/>
    <w:rsid w:val="00DE4D5F"/>
    <w:rsid w:val="00DE5539"/>
    <w:rsid w:val="00DE557F"/>
    <w:rsid w:val="00DE5CE8"/>
    <w:rsid w:val="00DE5F90"/>
    <w:rsid w:val="00DE6568"/>
    <w:rsid w:val="00DE6CC9"/>
    <w:rsid w:val="00DE71FA"/>
    <w:rsid w:val="00DE75AF"/>
    <w:rsid w:val="00DF04B7"/>
    <w:rsid w:val="00DF077A"/>
    <w:rsid w:val="00DF290A"/>
    <w:rsid w:val="00DF2A29"/>
    <w:rsid w:val="00DF2CAE"/>
    <w:rsid w:val="00DF30EF"/>
    <w:rsid w:val="00DF3126"/>
    <w:rsid w:val="00DF3A70"/>
    <w:rsid w:val="00DF5967"/>
    <w:rsid w:val="00DF5FF3"/>
    <w:rsid w:val="00DF633C"/>
    <w:rsid w:val="00DF6B73"/>
    <w:rsid w:val="00DF6CB2"/>
    <w:rsid w:val="00DF77AC"/>
    <w:rsid w:val="00DF7F91"/>
    <w:rsid w:val="00E0012D"/>
    <w:rsid w:val="00E00EB6"/>
    <w:rsid w:val="00E016FE"/>
    <w:rsid w:val="00E01B58"/>
    <w:rsid w:val="00E0211A"/>
    <w:rsid w:val="00E02402"/>
    <w:rsid w:val="00E0258A"/>
    <w:rsid w:val="00E02B20"/>
    <w:rsid w:val="00E02DD4"/>
    <w:rsid w:val="00E04006"/>
    <w:rsid w:val="00E04585"/>
    <w:rsid w:val="00E047DB"/>
    <w:rsid w:val="00E04ADF"/>
    <w:rsid w:val="00E04AF8"/>
    <w:rsid w:val="00E050E2"/>
    <w:rsid w:val="00E0543C"/>
    <w:rsid w:val="00E05499"/>
    <w:rsid w:val="00E0559F"/>
    <w:rsid w:val="00E05BB4"/>
    <w:rsid w:val="00E05DA7"/>
    <w:rsid w:val="00E0607C"/>
    <w:rsid w:val="00E0624E"/>
    <w:rsid w:val="00E064BA"/>
    <w:rsid w:val="00E068C3"/>
    <w:rsid w:val="00E07AB0"/>
    <w:rsid w:val="00E07B5E"/>
    <w:rsid w:val="00E1005B"/>
    <w:rsid w:val="00E1013B"/>
    <w:rsid w:val="00E1048B"/>
    <w:rsid w:val="00E11ADB"/>
    <w:rsid w:val="00E12AD1"/>
    <w:rsid w:val="00E13031"/>
    <w:rsid w:val="00E134AF"/>
    <w:rsid w:val="00E13E63"/>
    <w:rsid w:val="00E1430E"/>
    <w:rsid w:val="00E14A1D"/>
    <w:rsid w:val="00E15A33"/>
    <w:rsid w:val="00E16307"/>
    <w:rsid w:val="00E16AF1"/>
    <w:rsid w:val="00E16CAD"/>
    <w:rsid w:val="00E177F7"/>
    <w:rsid w:val="00E204E0"/>
    <w:rsid w:val="00E206C0"/>
    <w:rsid w:val="00E20E4E"/>
    <w:rsid w:val="00E20E7A"/>
    <w:rsid w:val="00E22308"/>
    <w:rsid w:val="00E22465"/>
    <w:rsid w:val="00E227F6"/>
    <w:rsid w:val="00E23CBD"/>
    <w:rsid w:val="00E241A9"/>
    <w:rsid w:val="00E246CF"/>
    <w:rsid w:val="00E24773"/>
    <w:rsid w:val="00E249C1"/>
    <w:rsid w:val="00E24D4F"/>
    <w:rsid w:val="00E25327"/>
    <w:rsid w:val="00E25403"/>
    <w:rsid w:val="00E259B9"/>
    <w:rsid w:val="00E26730"/>
    <w:rsid w:val="00E27604"/>
    <w:rsid w:val="00E276B1"/>
    <w:rsid w:val="00E27EAB"/>
    <w:rsid w:val="00E302AB"/>
    <w:rsid w:val="00E30650"/>
    <w:rsid w:val="00E309F4"/>
    <w:rsid w:val="00E3104D"/>
    <w:rsid w:val="00E31355"/>
    <w:rsid w:val="00E31997"/>
    <w:rsid w:val="00E325A7"/>
    <w:rsid w:val="00E32BD9"/>
    <w:rsid w:val="00E32D59"/>
    <w:rsid w:val="00E32FC1"/>
    <w:rsid w:val="00E336B5"/>
    <w:rsid w:val="00E33FBA"/>
    <w:rsid w:val="00E34286"/>
    <w:rsid w:val="00E34D63"/>
    <w:rsid w:val="00E35683"/>
    <w:rsid w:val="00E35A45"/>
    <w:rsid w:val="00E372AC"/>
    <w:rsid w:val="00E37D75"/>
    <w:rsid w:val="00E37EF4"/>
    <w:rsid w:val="00E40231"/>
    <w:rsid w:val="00E4056A"/>
    <w:rsid w:val="00E40921"/>
    <w:rsid w:val="00E40C37"/>
    <w:rsid w:val="00E42212"/>
    <w:rsid w:val="00E426EC"/>
    <w:rsid w:val="00E42B27"/>
    <w:rsid w:val="00E43855"/>
    <w:rsid w:val="00E44387"/>
    <w:rsid w:val="00E450AC"/>
    <w:rsid w:val="00E45534"/>
    <w:rsid w:val="00E460D9"/>
    <w:rsid w:val="00E461C3"/>
    <w:rsid w:val="00E4646B"/>
    <w:rsid w:val="00E46824"/>
    <w:rsid w:val="00E46A4C"/>
    <w:rsid w:val="00E47157"/>
    <w:rsid w:val="00E474C6"/>
    <w:rsid w:val="00E50557"/>
    <w:rsid w:val="00E50AD8"/>
    <w:rsid w:val="00E50FDF"/>
    <w:rsid w:val="00E51773"/>
    <w:rsid w:val="00E5195A"/>
    <w:rsid w:val="00E51FF9"/>
    <w:rsid w:val="00E52900"/>
    <w:rsid w:val="00E53751"/>
    <w:rsid w:val="00E53CD4"/>
    <w:rsid w:val="00E53E3D"/>
    <w:rsid w:val="00E53E84"/>
    <w:rsid w:val="00E541A6"/>
    <w:rsid w:val="00E5440C"/>
    <w:rsid w:val="00E5447E"/>
    <w:rsid w:val="00E552C2"/>
    <w:rsid w:val="00E5694B"/>
    <w:rsid w:val="00E571A5"/>
    <w:rsid w:val="00E57217"/>
    <w:rsid w:val="00E57297"/>
    <w:rsid w:val="00E578E5"/>
    <w:rsid w:val="00E57928"/>
    <w:rsid w:val="00E57B10"/>
    <w:rsid w:val="00E57D65"/>
    <w:rsid w:val="00E6011E"/>
    <w:rsid w:val="00E602F8"/>
    <w:rsid w:val="00E604BE"/>
    <w:rsid w:val="00E60A48"/>
    <w:rsid w:val="00E61251"/>
    <w:rsid w:val="00E61857"/>
    <w:rsid w:val="00E61E45"/>
    <w:rsid w:val="00E6230F"/>
    <w:rsid w:val="00E64148"/>
    <w:rsid w:val="00E64259"/>
    <w:rsid w:val="00E6480B"/>
    <w:rsid w:val="00E6661E"/>
    <w:rsid w:val="00E671E5"/>
    <w:rsid w:val="00E67E4D"/>
    <w:rsid w:val="00E703B0"/>
    <w:rsid w:val="00E704B9"/>
    <w:rsid w:val="00E71119"/>
    <w:rsid w:val="00E71329"/>
    <w:rsid w:val="00E721C6"/>
    <w:rsid w:val="00E724BD"/>
    <w:rsid w:val="00E724DF"/>
    <w:rsid w:val="00E72BC6"/>
    <w:rsid w:val="00E73F19"/>
    <w:rsid w:val="00E73F66"/>
    <w:rsid w:val="00E7467F"/>
    <w:rsid w:val="00E747C3"/>
    <w:rsid w:val="00E74924"/>
    <w:rsid w:val="00E75CBA"/>
    <w:rsid w:val="00E75D0D"/>
    <w:rsid w:val="00E76582"/>
    <w:rsid w:val="00E7662C"/>
    <w:rsid w:val="00E76877"/>
    <w:rsid w:val="00E7709A"/>
    <w:rsid w:val="00E77374"/>
    <w:rsid w:val="00E776C0"/>
    <w:rsid w:val="00E77B6E"/>
    <w:rsid w:val="00E80230"/>
    <w:rsid w:val="00E804A0"/>
    <w:rsid w:val="00E809C9"/>
    <w:rsid w:val="00E81041"/>
    <w:rsid w:val="00E8246F"/>
    <w:rsid w:val="00E83871"/>
    <w:rsid w:val="00E83C1C"/>
    <w:rsid w:val="00E84174"/>
    <w:rsid w:val="00E8493D"/>
    <w:rsid w:val="00E84A97"/>
    <w:rsid w:val="00E85812"/>
    <w:rsid w:val="00E86157"/>
    <w:rsid w:val="00E86307"/>
    <w:rsid w:val="00E86385"/>
    <w:rsid w:val="00E863FB"/>
    <w:rsid w:val="00E86658"/>
    <w:rsid w:val="00E868FE"/>
    <w:rsid w:val="00E86F44"/>
    <w:rsid w:val="00E87832"/>
    <w:rsid w:val="00E87E48"/>
    <w:rsid w:val="00E90587"/>
    <w:rsid w:val="00E90667"/>
    <w:rsid w:val="00E90835"/>
    <w:rsid w:val="00E91DE3"/>
    <w:rsid w:val="00E92352"/>
    <w:rsid w:val="00E93B64"/>
    <w:rsid w:val="00E93D63"/>
    <w:rsid w:val="00E94209"/>
    <w:rsid w:val="00E94797"/>
    <w:rsid w:val="00E94F26"/>
    <w:rsid w:val="00E95A41"/>
    <w:rsid w:val="00E9602B"/>
    <w:rsid w:val="00E96464"/>
    <w:rsid w:val="00E9647D"/>
    <w:rsid w:val="00E964CD"/>
    <w:rsid w:val="00E96574"/>
    <w:rsid w:val="00E97831"/>
    <w:rsid w:val="00E97C8D"/>
    <w:rsid w:val="00E97E9B"/>
    <w:rsid w:val="00EA0099"/>
    <w:rsid w:val="00EA012E"/>
    <w:rsid w:val="00EA0135"/>
    <w:rsid w:val="00EA054D"/>
    <w:rsid w:val="00EA0773"/>
    <w:rsid w:val="00EA0841"/>
    <w:rsid w:val="00EA0B7D"/>
    <w:rsid w:val="00EA0CB2"/>
    <w:rsid w:val="00EA0ED9"/>
    <w:rsid w:val="00EA143B"/>
    <w:rsid w:val="00EA199C"/>
    <w:rsid w:val="00EA1DA9"/>
    <w:rsid w:val="00EA26FC"/>
    <w:rsid w:val="00EA2943"/>
    <w:rsid w:val="00EA2B38"/>
    <w:rsid w:val="00EA2C3E"/>
    <w:rsid w:val="00EA2C68"/>
    <w:rsid w:val="00EA2DCE"/>
    <w:rsid w:val="00EA2E5C"/>
    <w:rsid w:val="00EA3ECA"/>
    <w:rsid w:val="00EA3FC7"/>
    <w:rsid w:val="00EA4445"/>
    <w:rsid w:val="00EA456A"/>
    <w:rsid w:val="00EA52CB"/>
    <w:rsid w:val="00EA5840"/>
    <w:rsid w:val="00EA5878"/>
    <w:rsid w:val="00EA7428"/>
    <w:rsid w:val="00EB081E"/>
    <w:rsid w:val="00EB0946"/>
    <w:rsid w:val="00EB19B7"/>
    <w:rsid w:val="00EB1DAE"/>
    <w:rsid w:val="00EB1E25"/>
    <w:rsid w:val="00EB2AC7"/>
    <w:rsid w:val="00EB2C10"/>
    <w:rsid w:val="00EB2DA4"/>
    <w:rsid w:val="00EB2F49"/>
    <w:rsid w:val="00EB3123"/>
    <w:rsid w:val="00EB400B"/>
    <w:rsid w:val="00EB47AF"/>
    <w:rsid w:val="00EB4A97"/>
    <w:rsid w:val="00EB4F3A"/>
    <w:rsid w:val="00EB52C5"/>
    <w:rsid w:val="00EB5CCF"/>
    <w:rsid w:val="00EB5D78"/>
    <w:rsid w:val="00EB604E"/>
    <w:rsid w:val="00EB60D4"/>
    <w:rsid w:val="00EB65B6"/>
    <w:rsid w:val="00EB6629"/>
    <w:rsid w:val="00EB6CA2"/>
    <w:rsid w:val="00EB6E40"/>
    <w:rsid w:val="00EB77C1"/>
    <w:rsid w:val="00EB795E"/>
    <w:rsid w:val="00EB7AA1"/>
    <w:rsid w:val="00EB7E15"/>
    <w:rsid w:val="00EC0010"/>
    <w:rsid w:val="00EC0039"/>
    <w:rsid w:val="00EC0064"/>
    <w:rsid w:val="00EC00E3"/>
    <w:rsid w:val="00EC0278"/>
    <w:rsid w:val="00EC0AF4"/>
    <w:rsid w:val="00EC0DC9"/>
    <w:rsid w:val="00EC11A7"/>
    <w:rsid w:val="00EC1AE3"/>
    <w:rsid w:val="00EC1AF8"/>
    <w:rsid w:val="00EC23D2"/>
    <w:rsid w:val="00EC264C"/>
    <w:rsid w:val="00EC2DC0"/>
    <w:rsid w:val="00EC2E6A"/>
    <w:rsid w:val="00EC4277"/>
    <w:rsid w:val="00EC4839"/>
    <w:rsid w:val="00EC4891"/>
    <w:rsid w:val="00EC4BB8"/>
    <w:rsid w:val="00EC4ECA"/>
    <w:rsid w:val="00EC5397"/>
    <w:rsid w:val="00EC5927"/>
    <w:rsid w:val="00EC5FE9"/>
    <w:rsid w:val="00EC6464"/>
    <w:rsid w:val="00EC68A3"/>
    <w:rsid w:val="00EC6CAB"/>
    <w:rsid w:val="00EC6EF8"/>
    <w:rsid w:val="00EC70C6"/>
    <w:rsid w:val="00EC7636"/>
    <w:rsid w:val="00EC76A4"/>
    <w:rsid w:val="00ED012E"/>
    <w:rsid w:val="00ED0485"/>
    <w:rsid w:val="00ED0D4B"/>
    <w:rsid w:val="00ED1F1D"/>
    <w:rsid w:val="00ED2045"/>
    <w:rsid w:val="00ED233C"/>
    <w:rsid w:val="00ED2447"/>
    <w:rsid w:val="00ED2E17"/>
    <w:rsid w:val="00ED2E6A"/>
    <w:rsid w:val="00ED3E0A"/>
    <w:rsid w:val="00ED5660"/>
    <w:rsid w:val="00ED5A48"/>
    <w:rsid w:val="00ED6494"/>
    <w:rsid w:val="00ED6616"/>
    <w:rsid w:val="00ED6772"/>
    <w:rsid w:val="00ED6884"/>
    <w:rsid w:val="00ED718F"/>
    <w:rsid w:val="00ED72C6"/>
    <w:rsid w:val="00ED7310"/>
    <w:rsid w:val="00ED74C1"/>
    <w:rsid w:val="00ED7509"/>
    <w:rsid w:val="00EE03E5"/>
    <w:rsid w:val="00EE05F5"/>
    <w:rsid w:val="00EE1179"/>
    <w:rsid w:val="00EE1ED0"/>
    <w:rsid w:val="00EE1EF1"/>
    <w:rsid w:val="00EE2109"/>
    <w:rsid w:val="00EE2C14"/>
    <w:rsid w:val="00EE2CC2"/>
    <w:rsid w:val="00EE3B24"/>
    <w:rsid w:val="00EE3FC0"/>
    <w:rsid w:val="00EE5454"/>
    <w:rsid w:val="00EE55B0"/>
    <w:rsid w:val="00EE5F65"/>
    <w:rsid w:val="00EE640A"/>
    <w:rsid w:val="00EE66F6"/>
    <w:rsid w:val="00EE6FF5"/>
    <w:rsid w:val="00EE70F2"/>
    <w:rsid w:val="00EE7157"/>
    <w:rsid w:val="00EE75E0"/>
    <w:rsid w:val="00EE7855"/>
    <w:rsid w:val="00EE7E46"/>
    <w:rsid w:val="00EF071F"/>
    <w:rsid w:val="00EF12D4"/>
    <w:rsid w:val="00EF14B0"/>
    <w:rsid w:val="00EF1AF8"/>
    <w:rsid w:val="00EF20E9"/>
    <w:rsid w:val="00EF27DC"/>
    <w:rsid w:val="00EF324B"/>
    <w:rsid w:val="00EF3CD5"/>
    <w:rsid w:val="00EF5053"/>
    <w:rsid w:val="00EF5673"/>
    <w:rsid w:val="00EF5C88"/>
    <w:rsid w:val="00EF5DFD"/>
    <w:rsid w:val="00EF5EAA"/>
    <w:rsid w:val="00EF5F71"/>
    <w:rsid w:val="00EF5F8C"/>
    <w:rsid w:val="00EF6771"/>
    <w:rsid w:val="00EF714F"/>
    <w:rsid w:val="00EF7567"/>
    <w:rsid w:val="00EF760A"/>
    <w:rsid w:val="00EF765D"/>
    <w:rsid w:val="00EF7859"/>
    <w:rsid w:val="00EF7ADE"/>
    <w:rsid w:val="00F0073D"/>
    <w:rsid w:val="00F00AB1"/>
    <w:rsid w:val="00F00AB3"/>
    <w:rsid w:val="00F00C56"/>
    <w:rsid w:val="00F01F0A"/>
    <w:rsid w:val="00F0238F"/>
    <w:rsid w:val="00F02C34"/>
    <w:rsid w:val="00F0355D"/>
    <w:rsid w:val="00F04D07"/>
    <w:rsid w:val="00F0512F"/>
    <w:rsid w:val="00F05676"/>
    <w:rsid w:val="00F05923"/>
    <w:rsid w:val="00F065CF"/>
    <w:rsid w:val="00F068BA"/>
    <w:rsid w:val="00F06CF3"/>
    <w:rsid w:val="00F06E86"/>
    <w:rsid w:val="00F07255"/>
    <w:rsid w:val="00F07516"/>
    <w:rsid w:val="00F1086D"/>
    <w:rsid w:val="00F11299"/>
    <w:rsid w:val="00F118F5"/>
    <w:rsid w:val="00F11907"/>
    <w:rsid w:val="00F11911"/>
    <w:rsid w:val="00F12ABA"/>
    <w:rsid w:val="00F12EF4"/>
    <w:rsid w:val="00F12FE4"/>
    <w:rsid w:val="00F13293"/>
    <w:rsid w:val="00F134F0"/>
    <w:rsid w:val="00F1461A"/>
    <w:rsid w:val="00F1490D"/>
    <w:rsid w:val="00F14EB9"/>
    <w:rsid w:val="00F1598C"/>
    <w:rsid w:val="00F15E7D"/>
    <w:rsid w:val="00F16305"/>
    <w:rsid w:val="00F17B8A"/>
    <w:rsid w:val="00F20C75"/>
    <w:rsid w:val="00F211F2"/>
    <w:rsid w:val="00F21CFD"/>
    <w:rsid w:val="00F21DB8"/>
    <w:rsid w:val="00F22197"/>
    <w:rsid w:val="00F223AD"/>
    <w:rsid w:val="00F2454B"/>
    <w:rsid w:val="00F2521A"/>
    <w:rsid w:val="00F255F5"/>
    <w:rsid w:val="00F264E0"/>
    <w:rsid w:val="00F27B72"/>
    <w:rsid w:val="00F30476"/>
    <w:rsid w:val="00F31113"/>
    <w:rsid w:val="00F316C7"/>
    <w:rsid w:val="00F32E8F"/>
    <w:rsid w:val="00F33199"/>
    <w:rsid w:val="00F33506"/>
    <w:rsid w:val="00F33A91"/>
    <w:rsid w:val="00F33B0F"/>
    <w:rsid w:val="00F33C39"/>
    <w:rsid w:val="00F33C72"/>
    <w:rsid w:val="00F34228"/>
    <w:rsid w:val="00F342A0"/>
    <w:rsid w:val="00F3476D"/>
    <w:rsid w:val="00F347A1"/>
    <w:rsid w:val="00F34D85"/>
    <w:rsid w:val="00F35341"/>
    <w:rsid w:val="00F35C3D"/>
    <w:rsid w:val="00F3625F"/>
    <w:rsid w:val="00F37C92"/>
    <w:rsid w:val="00F37DE8"/>
    <w:rsid w:val="00F400ED"/>
    <w:rsid w:val="00F402B4"/>
    <w:rsid w:val="00F40864"/>
    <w:rsid w:val="00F409DE"/>
    <w:rsid w:val="00F409E6"/>
    <w:rsid w:val="00F410C1"/>
    <w:rsid w:val="00F41F74"/>
    <w:rsid w:val="00F4276D"/>
    <w:rsid w:val="00F4289F"/>
    <w:rsid w:val="00F43491"/>
    <w:rsid w:val="00F4353F"/>
    <w:rsid w:val="00F437F6"/>
    <w:rsid w:val="00F4445F"/>
    <w:rsid w:val="00F44C92"/>
    <w:rsid w:val="00F44EC2"/>
    <w:rsid w:val="00F45248"/>
    <w:rsid w:val="00F452AE"/>
    <w:rsid w:val="00F4543B"/>
    <w:rsid w:val="00F45A32"/>
    <w:rsid w:val="00F468DE"/>
    <w:rsid w:val="00F46A0E"/>
    <w:rsid w:val="00F4765D"/>
    <w:rsid w:val="00F477F4"/>
    <w:rsid w:val="00F47C50"/>
    <w:rsid w:val="00F47F65"/>
    <w:rsid w:val="00F50066"/>
    <w:rsid w:val="00F5032E"/>
    <w:rsid w:val="00F50636"/>
    <w:rsid w:val="00F506F3"/>
    <w:rsid w:val="00F5084A"/>
    <w:rsid w:val="00F50A2A"/>
    <w:rsid w:val="00F51555"/>
    <w:rsid w:val="00F51617"/>
    <w:rsid w:val="00F5179A"/>
    <w:rsid w:val="00F51E4F"/>
    <w:rsid w:val="00F51EC4"/>
    <w:rsid w:val="00F52A6F"/>
    <w:rsid w:val="00F52B62"/>
    <w:rsid w:val="00F5370D"/>
    <w:rsid w:val="00F53FDF"/>
    <w:rsid w:val="00F54499"/>
    <w:rsid w:val="00F54A60"/>
    <w:rsid w:val="00F54ACB"/>
    <w:rsid w:val="00F54C85"/>
    <w:rsid w:val="00F5518E"/>
    <w:rsid w:val="00F55790"/>
    <w:rsid w:val="00F558B2"/>
    <w:rsid w:val="00F55F12"/>
    <w:rsid w:val="00F563D9"/>
    <w:rsid w:val="00F57557"/>
    <w:rsid w:val="00F57FFA"/>
    <w:rsid w:val="00F60621"/>
    <w:rsid w:val="00F60C93"/>
    <w:rsid w:val="00F60E42"/>
    <w:rsid w:val="00F618AD"/>
    <w:rsid w:val="00F62998"/>
    <w:rsid w:val="00F63875"/>
    <w:rsid w:val="00F63B8F"/>
    <w:rsid w:val="00F64296"/>
    <w:rsid w:val="00F6469F"/>
    <w:rsid w:val="00F6484E"/>
    <w:rsid w:val="00F64F93"/>
    <w:rsid w:val="00F661F8"/>
    <w:rsid w:val="00F6639A"/>
    <w:rsid w:val="00F66888"/>
    <w:rsid w:val="00F66A96"/>
    <w:rsid w:val="00F6772C"/>
    <w:rsid w:val="00F677A8"/>
    <w:rsid w:val="00F6796C"/>
    <w:rsid w:val="00F67CC7"/>
    <w:rsid w:val="00F67F40"/>
    <w:rsid w:val="00F713AE"/>
    <w:rsid w:val="00F713ED"/>
    <w:rsid w:val="00F71952"/>
    <w:rsid w:val="00F719FC"/>
    <w:rsid w:val="00F71BE1"/>
    <w:rsid w:val="00F72026"/>
    <w:rsid w:val="00F72085"/>
    <w:rsid w:val="00F72638"/>
    <w:rsid w:val="00F72D43"/>
    <w:rsid w:val="00F73B32"/>
    <w:rsid w:val="00F743B4"/>
    <w:rsid w:val="00F7478A"/>
    <w:rsid w:val="00F749BB"/>
    <w:rsid w:val="00F74B63"/>
    <w:rsid w:val="00F74C97"/>
    <w:rsid w:val="00F752D6"/>
    <w:rsid w:val="00F7551F"/>
    <w:rsid w:val="00F75A1D"/>
    <w:rsid w:val="00F75AB1"/>
    <w:rsid w:val="00F763FA"/>
    <w:rsid w:val="00F7695D"/>
    <w:rsid w:val="00F76D71"/>
    <w:rsid w:val="00F76E75"/>
    <w:rsid w:val="00F76FF8"/>
    <w:rsid w:val="00F770A3"/>
    <w:rsid w:val="00F808F2"/>
    <w:rsid w:val="00F80E3E"/>
    <w:rsid w:val="00F811BE"/>
    <w:rsid w:val="00F81BAB"/>
    <w:rsid w:val="00F8201A"/>
    <w:rsid w:val="00F82CA9"/>
    <w:rsid w:val="00F82E32"/>
    <w:rsid w:val="00F83769"/>
    <w:rsid w:val="00F84984"/>
    <w:rsid w:val="00F84BB1"/>
    <w:rsid w:val="00F850DE"/>
    <w:rsid w:val="00F8569C"/>
    <w:rsid w:val="00F85A5C"/>
    <w:rsid w:val="00F85D21"/>
    <w:rsid w:val="00F85E36"/>
    <w:rsid w:val="00F8690F"/>
    <w:rsid w:val="00F869A6"/>
    <w:rsid w:val="00F86B43"/>
    <w:rsid w:val="00F86B87"/>
    <w:rsid w:val="00F873F6"/>
    <w:rsid w:val="00F87EAA"/>
    <w:rsid w:val="00F87EF9"/>
    <w:rsid w:val="00F90461"/>
    <w:rsid w:val="00F909EB"/>
    <w:rsid w:val="00F91058"/>
    <w:rsid w:val="00F924DF"/>
    <w:rsid w:val="00F92941"/>
    <w:rsid w:val="00F94D5B"/>
    <w:rsid w:val="00F94F32"/>
    <w:rsid w:val="00F95515"/>
    <w:rsid w:val="00F9565F"/>
    <w:rsid w:val="00F95B05"/>
    <w:rsid w:val="00F95B8A"/>
    <w:rsid w:val="00F966F5"/>
    <w:rsid w:val="00F970FE"/>
    <w:rsid w:val="00F97513"/>
    <w:rsid w:val="00F97D9D"/>
    <w:rsid w:val="00F97F65"/>
    <w:rsid w:val="00FA0390"/>
    <w:rsid w:val="00FA18CF"/>
    <w:rsid w:val="00FA1E16"/>
    <w:rsid w:val="00FA24A5"/>
    <w:rsid w:val="00FA2813"/>
    <w:rsid w:val="00FA2817"/>
    <w:rsid w:val="00FA2AF2"/>
    <w:rsid w:val="00FA33E5"/>
    <w:rsid w:val="00FA3462"/>
    <w:rsid w:val="00FA3484"/>
    <w:rsid w:val="00FA367C"/>
    <w:rsid w:val="00FA36E2"/>
    <w:rsid w:val="00FA36F8"/>
    <w:rsid w:val="00FA36FD"/>
    <w:rsid w:val="00FA3D53"/>
    <w:rsid w:val="00FA3FAF"/>
    <w:rsid w:val="00FA4743"/>
    <w:rsid w:val="00FA6CAA"/>
    <w:rsid w:val="00FA75E7"/>
    <w:rsid w:val="00FA7919"/>
    <w:rsid w:val="00FA7B5A"/>
    <w:rsid w:val="00FB0B7F"/>
    <w:rsid w:val="00FB0C58"/>
    <w:rsid w:val="00FB0F8A"/>
    <w:rsid w:val="00FB1B69"/>
    <w:rsid w:val="00FB2C9E"/>
    <w:rsid w:val="00FB2E31"/>
    <w:rsid w:val="00FB3004"/>
    <w:rsid w:val="00FB3E07"/>
    <w:rsid w:val="00FB40E6"/>
    <w:rsid w:val="00FB46B9"/>
    <w:rsid w:val="00FB54CA"/>
    <w:rsid w:val="00FB5730"/>
    <w:rsid w:val="00FB5FED"/>
    <w:rsid w:val="00FB6446"/>
    <w:rsid w:val="00FB68BC"/>
    <w:rsid w:val="00FB6B4E"/>
    <w:rsid w:val="00FB6C0E"/>
    <w:rsid w:val="00FB6E4B"/>
    <w:rsid w:val="00FB70D4"/>
    <w:rsid w:val="00FB79A5"/>
    <w:rsid w:val="00FB7B34"/>
    <w:rsid w:val="00FB7E32"/>
    <w:rsid w:val="00FC02A3"/>
    <w:rsid w:val="00FC033A"/>
    <w:rsid w:val="00FC0419"/>
    <w:rsid w:val="00FC0431"/>
    <w:rsid w:val="00FC08F8"/>
    <w:rsid w:val="00FC0BBA"/>
    <w:rsid w:val="00FC2A2F"/>
    <w:rsid w:val="00FC2F3D"/>
    <w:rsid w:val="00FC376F"/>
    <w:rsid w:val="00FC4041"/>
    <w:rsid w:val="00FC4232"/>
    <w:rsid w:val="00FC4487"/>
    <w:rsid w:val="00FC4523"/>
    <w:rsid w:val="00FC548F"/>
    <w:rsid w:val="00FC573F"/>
    <w:rsid w:val="00FC5AFB"/>
    <w:rsid w:val="00FC600B"/>
    <w:rsid w:val="00FC618C"/>
    <w:rsid w:val="00FC621B"/>
    <w:rsid w:val="00FC6296"/>
    <w:rsid w:val="00FC69A2"/>
    <w:rsid w:val="00FC6DE7"/>
    <w:rsid w:val="00FC72BE"/>
    <w:rsid w:val="00FC7D3C"/>
    <w:rsid w:val="00FD0F6A"/>
    <w:rsid w:val="00FD16BE"/>
    <w:rsid w:val="00FD206A"/>
    <w:rsid w:val="00FD2953"/>
    <w:rsid w:val="00FD2BE7"/>
    <w:rsid w:val="00FD2DA5"/>
    <w:rsid w:val="00FD3378"/>
    <w:rsid w:val="00FD34DC"/>
    <w:rsid w:val="00FD4312"/>
    <w:rsid w:val="00FD432B"/>
    <w:rsid w:val="00FD43AF"/>
    <w:rsid w:val="00FD43D1"/>
    <w:rsid w:val="00FD4758"/>
    <w:rsid w:val="00FD495B"/>
    <w:rsid w:val="00FD4D9B"/>
    <w:rsid w:val="00FD60C3"/>
    <w:rsid w:val="00FD62AB"/>
    <w:rsid w:val="00FD7012"/>
    <w:rsid w:val="00FD74EF"/>
    <w:rsid w:val="00FD7971"/>
    <w:rsid w:val="00FD7977"/>
    <w:rsid w:val="00FD7AD3"/>
    <w:rsid w:val="00FD7CA2"/>
    <w:rsid w:val="00FE00DB"/>
    <w:rsid w:val="00FE0224"/>
    <w:rsid w:val="00FE0372"/>
    <w:rsid w:val="00FE08FE"/>
    <w:rsid w:val="00FE12BF"/>
    <w:rsid w:val="00FE1A7C"/>
    <w:rsid w:val="00FE236C"/>
    <w:rsid w:val="00FE2A12"/>
    <w:rsid w:val="00FE2B47"/>
    <w:rsid w:val="00FE2C2C"/>
    <w:rsid w:val="00FE2D99"/>
    <w:rsid w:val="00FE2E46"/>
    <w:rsid w:val="00FE2FCA"/>
    <w:rsid w:val="00FE4295"/>
    <w:rsid w:val="00FE43D2"/>
    <w:rsid w:val="00FE5166"/>
    <w:rsid w:val="00FE5420"/>
    <w:rsid w:val="00FE54FC"/>
    <w:rsid w:val="00FE74D1"/>
    <w:rsid w:val="00FE76FE"/>
    <w:rsid w:val="00FE7BB7"/>
    <w:rsid w:val="00FF02CA"/>
    <w:rsid w:val="00FF02D2"/>
    <w:rsid w:val="00FF0911"/>
    <w:rsid w:val="00FF0C3A"/>
    <w:rsid w:val="00FF0EA2"/>
    <w:rsid w:val="00FF0FFC"/>
    <w:rsid w:val="00FF11D1"/>
    <w:rsid w:val="00FF1CAD"/>
    <w:rsid w:val="00FF2AD1"/>
    <w:rsid w:val="00FF33B2"/>
    <w:rsid w:val="00FF3FCF"/>
    <w:rsid w:val="00FF45A6"/>
    <w:rsid w:val="00FF5151"/>
    <w:rsid w:val="00FF56BC"/>
    <w:rsid w:val="00FF5BB0"/>
    <w:rsid w:val="00FF6055"/>
    <w:rsid w:val="00FF623D"/>
    <w:rsid w:val="00FF69FE"/>
    <w:rsid w:val="00FF71EC"/>
    <w:rsid w:val="00FF734B"/>
    <w:rsid w:val="00FF74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4B91899"/>
  <w15:chartTrackingRefBased/>
  <w15:docId w15:val="{47513C02-B31E-46DE-B644-0F4D48148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637E"/>
    <w:pPr>
      <w:tabs>
        <w:tab w:val="center" w:pos="4680"/>
        <w:tab w:val="right" w:pos="9360"/>
      </w:tabs>
    </w:pPr>
  </w:style>
  <w:style w:type="character" w:customStyle="1" w:styleId="HeaderChar">
    <w:name w:val="Header Char"/>
    <w:basedOn w:val="DefaultParagraphFont"/>
    <w:link w:val="Header"/>
    <w:uiPriority w:val="99"/>
    <w:rsid w:val="004F637E"/>
    <w:rPr>
      <w:sz w:val="24"/>
      <w:szCs w:val="24"/>
    </w:rPr>
  </w:style>
  <w:style w:type="paragraph" w:styleId="Footer">
    <w:name w:val="footer"/>
    <w:basedOn w:val="Normal"/>
    <w:link w:val="FooterChar"/>
    <w:uiPriority w:val="99"/>
    <w:unhideWhenUsed/>
    <w:rsid w:val="004F637E"/>
    <w:pPr>
      <w:tabs>
        <w:tab w:val="center" w:pos="4680"/>
        <w:tab w:val="right" w:pos="9360"/>
      </w:tabs>
    </w:pPr>
  </w:style>
  <w:style w:type="character" w:customStyle="1" w:styleId="FooterChar">
    <w:name w:val="Footer Char"/>
    <w:basedOn w:val="DefaultParagraphFont"/>
    <w:link w:val="Footer"/>
    <w:uiPriority w:val="99"/>
    <w:rsid w:val="004F637E"/>
    <w:rPr>
      <w:sz w:val="24"/>
      <w:szCs w:val="24"/>
    </w:rPr>
  </w:style>
  <w:style w:type="table" w:styleId="TableGrid">
    <w:name w:val="Table Grid"/>
    <w:basedOn w:val="TableNormal"/>
    <w:rsid w:val="009178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7352BE"/>
    <w:rPr>
      <w:color w:val="0000FF" w:themeColor="hyperlink"/>
      <w:u w:val="single"/>
    </w:rPr>
  </w:style>
  <w:style w:type="paragraph" w:styleId="BalloonText">
    <w:name w:val="Balloon Text"/>
    <w:basedOn w:val="Normal"/>
    <w:link w:val="BalloonTextChar"/>
    <w:semiHidden/>
    <w:unhideWhenUsed/>
    <w:rsid w:val="00120D00"/>
    <w:rPr>
      <w:rFonts w:ascii="Segoe UI" w:hAnsi="Segoe UI" w:cs="Segoe UI"/>
      <w:sz w:val="18"/>
      <w:szCs w:val="18"/>
    </w:rPr>
  </w:style>
  <w:style w:type="character" w:customStyle="1" w:styleId="BalloonTextChar">
    <w:name w:val="Balloon Text Char"/>
    <w:basedOn w:val="DefaultParagraphFont"/>
    <w:link w:val="BalloonText"/>
    <w:semiHidden/>
    <w:rsid w:val="00120D00"/>
    <w:rPr>
      <w:rFonts w:ascii="Segoe UI" w:hAnsi="Segoe UI" w:cs="Segoe UI"/>
      <w:sz w:val="18"/>
      <w:szCs w:val="18"/>
    </w:rPr>
  </w:style>
  <w:style w:type="character" w:styleId="CommentReference">
    <w:name w:val="annotation reference"/>
    <w:basedOn w:val="DefaultParagraphFont"/>
    <w:semiHidden/>
    <w:unhideWhenUsed/>
    <w:rsid w:val="00B61A8C"/>
    <w:rPr>
      <w:sz w:val="16"/>
      <w:szCs w:val="16"/>
    </w:rPr>
  </w:style>
  <w:style w:type="paragraph" w:styleId="CommentText">
    <w:name w:val="annotation text"/>
    <w:basedOn w:val="Normal"/>
    <w:link w:val="CommentTextChar"/>
    <w:semiHidden/>
    <w:unhideWhenUsed/>
    <w:rsid w:val="00B61A8C"/>
    <w:rPr>
      <w:sz w:val="20"/>
      <w:szCs w:val="20"/>
    </w:rPr>
  </w:style>
  <w:style w:type="character" w:customStyle="1" w:styleId="CommentTextChar">
    <w:name w:val="Comment Text Char"/>
    <w:basedOn w:val="DefaultParagraphFont"/>
    <w:link w:val="CommentText"/>
    <w:semiHidden/>
    <w:rsid w:val="00B61A8C"/>
  </w:style>
  <w:style w:type="paragraph" w:styleId="CommentSubject">
    <w:name w:val="annotation subject"/>
    <w:basedOn w:val="CommentText"/>
    <w:next w:val="CommentText"/>
    <w:link w:val="CommentSubjectChar"/>
    <w:semiHidden/>
    <w:unhideWhenUsed/>
    <w:rsid w:val="00B61A8C"/>
    <w:rPr>
      <w:b/>
      <w:bCs/>
    </w:rPr>
  </w:style>
  <w:style w:type="character" w:customStyle="1" w:styleId="CommentSubjectChar">
    <w:name w:val="Comment Subject Char"/>
    <w:basedOn w:val="CommentTextChar"/>
    <w:link w:val="CommentSubject"/>
    <w:semiHidden/>
    <w:rsid w:val="00B61A8C"/>
    <w:rPr>
      <w:b/>
      <w:bCs/>
    </w:rPr>
  </w:style>
  <w:style w:type="character" w:styleId="UnresolvedMention">
    <w:name w:val="Unresolved Mention"/>
    <w:basedOn w:val="DefaultParagraphFont"/>
    <w:uiPriority w:val="99"/>
    <w:semiHidden/>
    <w:unhideWhenUsed/>
    <w:rsid w:val="002B0D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takeactionagainstcancer.com/"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K:\Health%20All%20Self%20Service\DepartmentTemplates\Letterhead%20-%202017%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- 2017 Template</Template>
  <TotalTime>1</TotalTime>
  <Pages>1</Pages>
  <Words>317</Words>
  <Characters>1843</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Canjura, Kristin E.</dc:creator>
  <cp:keywords/>
  <dc:description/>
  <cp:lastModifiedBy>Canjura, Kristin E.</cp:lastModifiedBy>
  <cp:revision>2</cp:revision>
  <cp:lastPrinted>2017-01-03T18:56:00Z</cp:lastPrinted>
  <dcterms:created xsi:type="dcterms:W3CDTF">2020-01-09T18:14:00Z</dcterms:created>
  <dcterms:modified xsi:type="dcterms:W3CDTF">2020-01-09T18:14:00Z</dcterms:modified>
</cp:coreProperties>
</file>